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51EB" w:rsidRPr="000E30AE" w:rsidRDefault="004251EB" w:rsidP="000E30AE">
      <w:pPr>
        <w:spacing w:line="360" w:lineRule="auto"/>
      </w:pPr>
    </w:p>
    <w:p w:rsidR="004251EB" w:rsidRPr="000E30AE" w:rsidRDefault="004251EB" w:rsidP="000E30AE">
      <w:pPr>
        <w:spacing w:line="360" w:lineRule="auto"/>
      </w:pPr>
    </w:p>
    <w:p w:rsidR="004251EB" w:rsidRPr="000E30AE" w:rsidRDefault="004251EB" w:rsidP="000E30AE">
      <w:pPr>
        <w:spacing w:line="360" w:lineRule="auto"/>
      </w:pPr>
    </w:p>
    <w:p w:rsidR="004251EB" w:rsidRPr="000E30AE" w:rsidRDefault="004251EB" w:rsidP="000E30AE">
      <w:pPr>
        <w:spacing w:line="360" w:lineRule="auto"/>
      </w:pPr>
    </w:p>
    <w:p w:rsidR="004251EB" w:rsidRPr="000E30AE" w:rsidRDefault="00316E58" w:rsidP="000E30AE">
      <w:pPr>
        <w:spacing w:line="360" w:lineRule="auto"/>
      </w:pPr>
      <w:r w:rsidRPr="000E30AE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4117340" cy="3088005"/>
            <wp:effectExtent l="228917" t="228283" r="226378" b="226377"/>
            <wp:wrapSquare wrapText="bothSides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0219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117340" cy="3088005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251EB" w:rsidRPr="000E30AE" w:rsidRDefault="004251EB" w:rsidP="000E30AE">
      <w:pPr>
        <w:spacing w:line="360" w:lineRule="auto"/>
      </w:pPr>
    </w:p>
    <w:p w:rsidR="004251EB" w:rsidRPr="000E30AE" w:rsidRDefault="004251EB" w:rsidP="000E30AE">
      <w:pPr>
        <w:spacing w:line="360" w:lineRule="auto"/>
      </w:pPr>
    </w:p>
    <w:p w:rsidR="004251EB" w:rsidRPr="000E30AE" w:rsidRDefault="004251EB" w:rsidP="000E30AE">
      <w:pPr>
        <w:spacing w:line="360" w:lineRule="auto"/>
      </w:pPr>
    </w:p>
    <w:p w:rsidR="004251EB" w:rsidRPr="000E30AE" w:rsidRDefault="004251EB" w:rsidP="000E30AE">
      <w:pPr>
        <w:spacing w:line="360" w:lineRule="auto"/>
      </w:pPr>
    </w:p>
    <w:p w:rsidR="004251EB" w:rsidRPr="000E30AE" w:rsidRDefault="004251EB" w:rsidP="000E30AE">
      <w:pPr>
        <w:spacing w:line="360" w:lineRule="auto"/>
      </w:pPr>
    </w:p>
    <w:p w:rsidR="004251EB" w:rsidRPr="000E30AE" w:rsidRDefault="004251EB" w:rsidP="000E30AE">
      <w:pPr>
        <w:spacing w:line="360" w:lineRule="auto"/>
      </w:pPr>
    </w:p>
    <w:p w:rsidR="004251EB" w:rsidRPr="000E30AE" w:rsidRDefault="004251EB" w:rsidP="000E30AE">
      <w:pPr>
        <w:spacing w:line="360" w:lineRule="auto"/>
      </w:pPr>
    </w:p>
    <w:p w:rsidR="004251EB" w:rsidRPr="000E30AE" w:rsidRDefault="004251EB" w:rsidP="000E30AE">
      <w:pPr>
        <w:spacing w:line="360" w:lineRule="auto"/>
      </w:pPr>
    </w:p>
    <w:p w:rsidR="004251EB" w:rsidRPr="000E30AE" w:rsidRDefault="004251EB" w:rsidP="000E30AE">
      <w:pPr>
        <w:spacing w:line="360" w:lineRule="auto"/>
      </w:pPr>
    </w:p>
    <w:p w:rsidR="004251EB" w:rsidRPr="000E30AE" w:rsidRDefault="004251EB" w:rsidP="000E30AE">
      <w:pPr>
        <w:spacing w:line="360" w:lineRule="auto"/>
      </w:pPr>
    </w:p>
    <w:p w:rsidR="004251EB" w:rsidRPr="000E30AE" w:rsidRDefault="004251EB" w:rsidP="000E30AE">
      <w:pPr>
        <w:spacing w:line="360" w:lineRule="auto"/>
      </w:pPr>
    </w:p>
    <w:p w:rsidR="004251EB" w:rsidRPr="000E30AE" w:rsidRDefault="004251EB" w:rsidP="000E30AE">
      <w:pPr>
        <w:spacing w:line="360" w:lineRule="auto"/>
      </w:pPr>
    </w:p>
    <w:p w:rsidR="004251EB" w:rsidRPr="000E30AE" w:rsidRDefault="004251EB" w:rsidP="000E30AE">
      <w:pPr>
        <w:spacing w:line="360" w:lineRule="auto"/>
      </w:pPr>
    </w:p>
    <w:p w:rsidR="004251EB" w:rsidRPr="000E30AE" w:rsidRDefault="004251EB" w:rsidP="000E30AE">
      <w:pPr>
        <w:spacing w:line="360" w:lineRule="auto"/>
      </w:pPr>
    </w:p>
    <w:p w:rsidR="004251EB" w:rsidRPr="000E30AE" w:rsidRDefault="004251EB" w:rsidP="000E30AE">
      <w:pPr>
        <w:spacing w:line="360" w:lineRule="auto"/>
      </w:pPr>
    </w:p>
    <w:p w:rsidR="004251EB" w:rsidRPr="000E30AE" w:rsidRDefault="004251EB" w:rsidP="000E30AE">
      <w:pPr>
        <w:spacing w:line="360" w:lineRule="auto"/>
      </w:pPr>
    </w:p>
    <w:p w:rsidR="00132D15" w:rsidRPr="000E30AE" w:rsidRDefault="004251EB" w:rsidP="00316E58">
      <w:pPr>
        <w:spacing w:line="360" w:lineRule="auto"/>
        <w:jc w:val="center"/>
        <w:rPr>
          <w:color w:val="92D050"/>
          <w:sz w:val="52"/>
          <w:szCs w:val="5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E30AE">
        <w:rPr>
          <w:color w:val="92D050"/>
          <w:sz w:val="52"/>
          <w:szCs w:val="5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Årsberetning Andøy Frivilligsentral</w:t>
      </w:r>
    </w:p>
    <w:p w:rsidR="004251EB" w:rsidRDefault="004251EB" w:rsidP="00316E58">
      <w:pPr>
        <w:spacing w:line="360" w:lineRule="auto"/>
        <w:jc w:val="center"/>
        <w:rPr>
          <w:color w:val="92D050"/>
          <w:sz w:val="52"/>
          <w:szCs w:val="5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E30AE">
        <w:rPr>
          <w:color w:val="92D050"/>
          <w:sz w:val="52"/>
          <w:szCs w:val="5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201</w:t>
      </w:r>
      <w:r w:rsidR="00B337FA">
        <w:rPr>
          <w:color w:val="92D050"/>
          <w:sz w:val="52"/>
          <w:szCs w:val="5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7</w:t>
      </w:r>
    </w:p>
    <w:p w:rsidR="00B337FA" w:rsidRPr="00B337FA" w:rsidRDefault="00B337FA" w:rsidP="00316E58">
      <w:pPr>
        <w:spacing w:line="360" w:lineRule="auto"/>
        <w:jc w:val="center"/>
        <w:rPr>
          <w:color w:val="92D05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92D05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Daglig leder Katja Larsen</w:t>
      </w:r>
      <w:r w:rsidR="00B34E9C">
        <w:rPr>
          <w:color w:val="92D05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, 20.2.18</w:t>
      </w:r>
    </w:p>
    <w:p w:rsidR="004165E3" w:rsidRPr="000E30AE" w:rsidRDefault="004165E3" w:rsidP="000E30AE">
      <w:pPr>
        <w:spacing w:line="360" w:lineRule="auto"/>
        <w:jc w:val="center"/>
        <w:rPr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165E3" w:rsidRPr="000E30AE" w:rsidRDefault="004165E3" w:rsidP="000E30AE">
      <w:pPr>
        <w:pStyle w:val="Overskrift1"/>
        <w:numPr>
          <w:ilvl w:val="0"/>
          <w:numId w:val="1"/>
        </w:numPr>
        <w:spacing w:line="360" w:lineRule="auto"/>
        <w:rPr>
          <w:rStyle w:val="Overskrift1Tegn"/>
          <w:rFonts w:ascii="Times New Roman" w:hAnsi="Times New Roman" w:cs="Times New Roman"/>
        </w:rPr>
      </w:pPr>
      <w:r w:rsidRPr="000E30AE">
        <w:rPr>
          <w:rStyle w:val="Overskrift1Tegn"/>
          <w:rFonts w:ascii="Times New Roman" w:hAnsi="Times New Roman" w:cs="Times New Roman"/>
        </w:rPr>
        <w:lastRenderedPageBreak/>
        <w:t>ADMINISTRASJON/LEDELSE</w:t>
      </w:r>
    </w:p>
    <w:p w:rsidR="004165E3" w:rsidRPr="000E30AE" w:rsidRDefault="004165E3" w:rsidP="000E30AE">
      <w:pPr>
        <w:spacing w:line="360" w:lineRule="auto"/>
      </w:pPr>
    </w:p>
    <w:p w:rsidR="004165E3" w:rsidRPr="000E30AE" w:rsidRDefault="004165E3" w:rsidP="000E30AE">
      <w:pPr>
        <w:spacing w:line="360" w:lineRule="auto"/>
      </w:pPr>
      <w:r w:rsidRPr="000E30AE">
        <w:t xml:space="preserve">Per 31.12.17 var det </w:t>
      </w:r>
      <w:r w:rsidR="00537D0A">
        <w:t>38</w:t>
      </w:r>
      <w:r w:rsidRPr="000E30AE">
        <w:t xml:space="preserve"> enkeltpersoner</w:t>
      </w:r>
      <w:r w:rsidR="00537D0A">
        <w:t xml:space="preserve"> og 5</w:t>
      </w:r>
      <w:bookmarkStart w:id="0" w:name="_GoBack"/>
      <w:bookmarkEnd w:id="0"/>
      <w:r w:rsidRPr="000E30AE">
        <w:t xml:space="preserve"> organisasjon</w:t>
      </w:r>
      <w:r w:rsidR="00537D0A">
        <w:t>er</w:t>
      </w:r>
      <w:r w:rsidRPr="000E30AE">
        <w:t xml:space="preserve"> og Andøy kommune medlemmer i Andøy frivilligsentral</w:t>
      </w:r>
      <w:r w:rsidR="008A0368">
        <w:t>.</w:t>
      </w:r>
    </w:p>
    <w:p w:rsidR="004165E3" w:rsidRPr="000E30AE" w:rsidRDefault="004165E3" w:rsidP="000E30AE">
      <w:pPr>
        <w:spacing w:line="360" w:lineRule="auto"/>
      </w:pPr>
    </w:p>
    <w:p w:rsidR="004165E3" w:rsidRPr="000E30AE" w:rsidRDefault="004165E3" w:rsidP="000E30AE">
      <w:pPr>
        <w:spacing w:line="360" w:lineRule="auto"/>
      </w:pPr>
    </w:p>
    <w:p w:rsidR="004165E3" w:rsidRPr="000E30AE" w:rsidRDefault="004165E3" w:rsidP="000E30AE">
      <w:pPr>
        <w:spacing w:line="360" w:lineRule="auto"/>
      </w:pPr>
      <w:r w:rsidRPr="000E30AE">
        <w:t>Styret per 31.12.1</w:t>
      </w:r>
      <w:r w:rsidR="000F4612" w:rsidRPr="000E30AE">
        <w:t>7</w:t>
      </w:r>
      <w:r w:rsidRPr="000E30AE">
        <w:t>:</w:t>
      </w:r>
    </w:p>
    <w:p w:rsidR="004165E3" w:rsidRPr="000E30AE" w:rsidRDefault="004165E3" w:rsidP="000E30AE">
      <w:pPr>
        <w:spacing w:line="360" w:lineRule="auto"/>
      </w:pPr>
      <w:r w:rsidRPr="000E30AE">
        <w:t xml:space="preserve">Leder </w:t>
      </w:r>
      <w:r w:rsidR="006B2A07" w:rsidRPr="000E30AE">
        <w:t>Bård Jakobsen</w:t>
      </w:r>
      <w:r w:rsidRPr="000E30AE">
        <w:t>, Andenes</w:t>
      </w:r>
    </w:p>
    <w:p w:rsidR="004165E3" w:rsidRPr="000E30AE" w:rsidRDefault="004165E3" w:rsidP="000E30AE">
      <w:pPr>
        <w:spacing w:line="360" w:lineRule="auto"/>
      </w:pPr>
      <w:r w:rsidRPr="000E30AE">
        <w:t xml:space="preserve">Styremedlem </w:t>
      </w:r>
      <w:r w:rsidR="006B2A07" w:rsidRPr="000E30AE">
        <w:t>Marit Kinn Arntsen; Risøyhamn</w:t>
      </w:r>
    </w:p>
    <w:p w:rsidR="006B2A07" w:rsidRPr="000E30AE" w:rsidRDefault="006B2A07" w:rsidP="000E30AE">
      <w:pPr>
        <w:spacing w:line="360" w:lineRule="auto"/>
      </w:pPr>
      <w:r w:rsidRPr="000E30AE">
        <w:t xml:space="preserve">Styremedlem Beate </w:t>
      </w:r>
      <w:proofErr w:type="spellStart"/>
      <w:r w:rsidRPr="000E30AE">
        <w:t>Haraldsvik</w:t>
      </w:r>
      <w:proofErr w:type="spellEnd"/>
      <w:r w:rsidRPr="000E30AE">
        <w:t>, Dverberg</w:t>
      </w:r>
    </w:p>
    <w:p w:rsidR="004165E3" w:rsidRPr="000E30AE" w:rsidRDefault="004165E3" w:rsidP="000E30AE">
      <w:pPr>
        <w:spacing w:line="360" w:lineRule="auto"/>
      </w:pPr>
      <w:r w:rsidRPr="000E30AE">
        <w:t xml:space="preserve">Styremedlem </w:t>
      </w:r>
      <w:r w:rsidR="006B2A07" w:rsidRPr="000E30AE">
        <w:t>Åge Nilsen</w:t>
      </w:r>
      <w:r w:rsidRPr="000E30AE">
        <w:t>, Andenes</w:t>
      </w:r>
    </w:p>
    <w:p w:rsidR="004165E3" w:rsidRPr="000E30AE" w:rsidRDefault="004165E3" w:rsidP="000E30AE">
      <w:pPr>
        <w:spacing w:line="360" w:lineRule="auto"/>
      </w:pPr>
      <w:r w:rsidRPr="000E30AE">
        <w:t>Styremedlem Judith Johansen, Andenes, kommunal representant</w:t>
      </w:r>
    </w:p>
    <w:p w:rsidR="004165E3" w:rsidRPr="000E30AE" w:rsidRDefault="004165E3" w:rsidP="000E30AE">
      <w:pPr>
        <w:spacing w:line="360" w:lineRule="auto"/>
      </w:pPr>
    </w:p>
    <w:p w:rsidR="004165E3" w:rsidRPr="000E30AE" w:rsidRDefault="004165E3" w:rsidP="000E30AE">
      <w:pPr>
        <w:spacing w:line="360" w:lineRule="auto"/>
      </w:pPr>
      <w:r w:rsidRPr="000E30AE">
        <w:t xml:space="preserve">Varamedlem </w:t>
      </w:r>
      <w:r w:rsidR="006B2A07" w:rsidRPr="000E30AE">
        <w:t xml:space="preserve">Unni </w:t>
      </w:r>
      <w:proofErr w:type="spellStart"/>
      <w:r w:rsidR="006B2A07" w:rsidRPr="000E30AE">
        <w:t>Neergård</w:t>
      </w:r>
      <w:proofErr w:type="spellEnd"/>
      <w:r w:rsidR="006B2A07" w:rsidRPr="000E30AE">
        <w:t>, Andenes</w:t>
      </w:r>
    </w:p>
    <w:p w:rsidR="004165E3" w:rsidRPr="000E30AE" w:rsidRDefault="004165E3" w:rsidP="000E30AE">
      <w:pPr>
        <w:spacing w:line="360" w:lineRule="auto"/>
      </w:pPr>
      <w:r w:rsidRPr="000E30AE">
        <w:t xml:space="preserve">Varamedlem </w:t>
      </w:r>
      <w:r w:rsidR="006B2A07" w:rsidRPr="000E30AE">
        <w:t>Bjørg Michaelsen</w:t>
      </w:r>
      <w:r w:rsidRPr="000E30AE">
        <w:t>, Andenes</w:t>
      </w:r>
    </w:p>
    <w:p w:rsidR="004165E3" w:rsidRPr="000E30AE" w:rsidRDefault="004165E3" w:rsidP="000E30AE">
      <w:pPr>
        <w:spacing w:line="360" w:lineRule="auto"/>
      </w:pPr>
      <w:r w:rsidRPr="000E30AE">
        <w:t xml:space="preserve">Revisor </w:t>
      </w:r>
      <w:r w:rsidR="00900F48">
        <w:t>Alfhild Dragland</w:t>
      </w:r>
    </w:p>
    <w:p w:rsidR="004165E3" w:rsidRPr="000E30AE" w:rsidRDefault="004165E3" w:rsidP="000E30AE">
      <w:pPr>
        <w:spacing w:line="360" w:lineRule="auto"/>
      </w:pPr>
      <w:r w:rsidRPr="000E30AE">
        <w:t xml:space="preserve">Valgkomite </w:t>
      </w:r>
    </w:p>
    <w:p w:rsidR="004165E3" w:rsidRPr="000E30AE" w:rsidRDefault="004165E3" w:rsidP="000E30AE">
      <w:pPr>
        <w:spacing w:line="360" w:lineRule="auto"/>
      </w:pPr>
      <w:r w:rsidRPr="000E30AE">
        <w:t xml:space="preserve">Valgkomite </w:t>
      </w:r>
    </w:p>
    <w:p w:rsidR="004165E3" w:rsidRPr="000E30AE" w:rsidRDefault="004165E3" w:rsidP="000E30AE">
      <w:pPr>
        <w:spacing w:line="360" w:lineRule="auto"/>
      </w:pPr>
      <w:r w:rsidRPr="000E30AE">
        <w:t xml:space="preserve">Valgkomite </w:t>
      </w:r>
    </w:p>
    <w:p w:rsidR="004165E3" w:rsidRPr="000E30AE" w:rsidRDefault="004165E3" w:rsidP="000E30AE">
      <w:pPr>
        <w:spacing w:line="360" w:lineRule="auto"/>
      </w:pPr>
    </w:p>
    <w:p w:rsidR="004165E3" w:rsidRPr="000E30AE" w:rsidRDefault="004165E3" w:rsidP="000E30AE">
      <w:pPr>
        <w:pStyle w:val="Overskrift1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0E30AE">
        <w:rPr>
          <w:rFonts w:ascii="Times New Roman" w:hAnsi="Times New Roman" w:cs="Times New Roman"/>
        </w:rPr>
        <w:t>AKTIVITTETER</w:t>
      </w:r>
    </w:p>
    <w:p w:rsidR="00AB47B1" w:rsidRDefault="00AB47B1" w:rsidP="00AB47B1">
      <w:pPr>
        <w:tabs>
          <w:tab w:val="left" w:pos="8430"/>
        </w:tabs>
        <w:spacing w:line="360" w:lineRule="auto"/>
      </w:pPr>
      <w:r>
        <w:t>I løpet av året har vi fått flere faste frivillige på de enkelte aktivitetene, og det har vært utført noen ekstra arrangementer/ aktiviteter. 22 nye frivillige, inkl. noen av aktivitetsvennene som enda ikke er koblet. Totalt 40 frivillige + elevene ved valgfaget innsats for andre.</w:t>
      </w:r>
    </w:p>
    <w:p w:rsidR="00AB47B1" w:rsidRDefault="00AB47B1" w:rsidP="00AB47B1">
      <w:pPr>
        <w:tabs>
          <w:tab w:val="left" w:pos="8430"/>
        </w:tabs>
        <w:spacing w:line="360" w:lineRule="auto"/>
      </w:pPr>
    </w:p>
    <w:p w:rsidR="00AB47B1" w:rsidRDefault="00AB47B1" w:rsidP="00AB47B1">
      <w:pPr>
        <w:spacing w:line="360" w:lineRule="auto"/>
      </w:pPr>
      <w:r>
        <w:lastRenderedPageBreak/>
        <w:t xml:space="preserve">I tillegg til de faste aktivitetene som har gått ila året, har det vært en sommeravslutning og julebord for de frivillige, </w:t>
      </w:r>
      <w:r w:rsidR="00DE679D">
        <w:t>samt</w:t>
      </w:r>
      <w:r>
        <w:t xml:space="preserve"> julefest i Risøyhamn og ved Omsorgsboligen i </w:t>
      </w:r>
      <w:proofErr w:type="spellStart"/>
      <w:r>
        <w:t>skolegata</w:t>
      </w:r>
      <w:proofErr w:type="spellEnd"/>
      <w:r>
        <w:t xml:space="preserve"> og vasking av vinduer ved Andenes helsesenter omsorgsbolig. Det ble i tillegg arrangert seniortur under </w:t>
      </w:r>
      <w:proofErr w:type="spellStart"/>
      <w:r>
        <w:t>Folkehelseuka</w:t>
      </w:r>
      <w:proofErr w:type="spellEnd"/>
      <w:r>
        <w:t>, med matservering ved turmålet.</w:t>
      </w:r>
      <w:r w:rsidRPr="00AB47B1">
        <w:t xml:space="preserve"> </w:t>
      </w:r>
      <w:r>
        <w:t>Sist men ikke minst har vi hjulpet til med rekruttering av frivillige til Sterk og stødig (</w:t>
      </w:r>
      <w:proofErr w:type="spellStart"/>
      <w:r>
        <w:t>fysio</w:t>
      </w:r>
      <w:proofErr w:type="spellEnd"/>
      <w:r>
        <w:t>) og utdeling av brodder i samarbeid med Røde Kors.</w:t>
      </w:r>
    </w:p>
    <w:p w:rsidR="00AB47B1" w:rsidRDefault="00AB47B1" w:rsidP="00AB47B1">
      <w:pPr>
        <w:tabs>
          <w:tab w:val="left" w:pos="8430"/>
        </w:tabs>
        <w:spacing w:line="360" w:lineRule="auto"/>
      </w:pPr>
    </w:p>
    <w:p w:rsidR="00AB47B1" w:rsidRDefault="00AB47B1" w:rsidP="00AB47B1">
      <w:pPr>
        <w:tabs>
          <w:tab w:val="left" w:pos="8430"/>
        </w:tabs>
        <w:spacing w:line="360" w:lineRule="auto"/>
      </w:pPr>
      <w:r>
        <w:t>Andøy Frivilligsentral har flere tiltak under planlegging og har fått innvilget midler til oppstart av Utstyrssentral</w:t>
      </w:r>
      <w:r w:rsidR="00DF1E83">
        <w:t xml:space="preserve"> fra Gjensidigestiftelsen</w:t>
      </w:r>
      <w:r>
        <w:t xml:space="preserve">. Vi ser lyst på 2018 og ser et fortsatt </w:t>
      </w:r>
      <w:proofErr w:type="spellStart"/>
      <w:r>
        <w:t>utviklingspotensiale</w:t>
      </w:r>
      <w:proofErr w:type="spellEnd"/>
      <w:r>
        <w:t>.</w:t>
      </w:r>
    </w:p>
    <w:p w:rsidR="00AB47B1" w:rsidRDefault="00AB47B1" w:rsidP="00AB47B1">
      <w:pPr>
        <w:tabs>
          <w:tab w:val="left" w:pos="8430"/>
        </w:tabs>
        <w:spacing w:line="360" w:lineRule="auto"/>
      </w:pPr>
    </w:p>
    <w:p w:rsidR="004165E3" w:rsidRDefault="002E66B0" w:rsidP="002E66B0">
      <w:pPr>
        <w:spacing w:line="360" w:lineRule="auto"/>
      </w:pPr>
      <w:r>
        <w:t xml:space="preserve">Andøy Frivilligsentral samarbeider med Røde Kors, Folkebiblioteket, </w:t>
      </w:r>
      <w:r w:rsidR="004D4DF9">
        <w:t xml:space="preserve">Fysioterapitjenesten, </w:t>
      </w:r>
      <w:r>
        <w:t>Integreringstjenesten, Helse og omsorg og NAV.</w:t>
      </w:r>
    </w:p>
    <w:p w:rsidR="002E66B0" w:rsidRDefault="002E66B0" w:rsidP="002E66B0">
      <w:pPr>
        <w:spacing w:line="360" w:lineRule="auto"/>
      </w:pPr>
    </w:p>
    <w:p w:rsidR="004151ED" w:rsidRDefault="004151ED" w:rsidP="002E66B0">
      <w:pPr>
        <w:spacing w:line="360" w:lineRule="auto"/>
      </w:pPr>
      <w:r>
        <w:t>Faste aktiviteter</w:t>
      </w:r>
      <w:r w:rsidR="00AB47B1">
        <w:t xml:space="preserve"> i 2017:</w:t>
      </w:r>
    </w:p>
    <w:p w:rsidR="00AB47B1" w:rsidRDefault="00AB47B1" w:rsidP="00AB47B1">
      <w:pPr>
        <w:pStyle w:val="Listeavsnitt"/>
        <w:numPr>
          <w:ilvl w:val="0"/>
          <w:numId w:val="2"/>
        </w:numPr>
        <w:spacing w:line="360" w:lineRule="auto"/>
      </w:pPr>
      <w:proofErr w:type="spellStart"/>
      <w:r>
        <w:t>Gågruppe</w:t>
      </w:r>
      <w:proofErr w:type="spellEnd"/>
      <w:r>
        <w:t xml:space="preserve"> hver tirsdag.</w:t>
      </w:r>
    </w:p>
    <w:p w:rsidR="00AB47B1" w:rsidRDefault="00AB47B1" w:rsidP="00AB47B1">
      <w:pPr>
        <w:pStyle w:val="Listeavsnitt"/>
        <w:numPr>
          <w:ilvl w:val="0"/>
          <w:numId w:val="2"/>
        </w:numPr>
        <w:spacing w:line="360" w:lineRule="auto"/>
      </w:pPr>
      <w:r>
        <w:t xml:space="preserve">Middagstreff 1 x </w:t>
      </w:r>
      <w:proofErr w:type="spellStart"/>
      <w:r>
        <w:t>mnd</w:t>
      </w:r>
      <w:proofErr w:type="spellEnd"/>
      <w:r>
        <w:t xml:space="preserve"> på Andenes og i Risøyhamn.</w:t>
      </w:r>
    </w:p>
    <w:p w:rsidR="00AB47B1" w:rsidRDefault="00AB47B1" w:rsidP="00AB47B1">
      <w:pPr>
        <w:pStyle w:val="Listeavsnitt"/>
        <w:numPr>
          <w:ilvl w:val="0"/>
          <w:numId w:val="2"/>
        </w:numPr>
        <w:spacing w:line="360" w:lineRule="auto"/>
      </w:pPr>
      <w:r>
        <w:t>Språkkafé 1 x mnd.</w:t>
      </w:r>
    </w:p>
    <w:p w:rsidR="00AB47B1" w:rsidRDefault="00AB47B1" w:rsidP="00AB47B1">
      <w:pPr>
        <w:pStyle w:val="Listeavsnitt"/>
        <w:numPr>
          <w:ilvl w:val="0"/>
          <w:numId w:val="2"/>
        </w:numPr>
        <w:spacing w:line="360" w:lineRule="auto"/>
      </w:pPr>
      <w:r>
        <w:t>Aktivitetsvenn for personer med demens. 2 kurs avholdt i 2017.</w:t>
      </w:r>
    </w:p>
    <w:p w:rsidR="00AB47B1" w:rsidRDefault="00AB47B1" w:rsidP="00AB47B1">
      <w:pPr>
        <w:pStyle w:val="Listeavsnitt"/>
        <w:numPr>
          <w:ilvl w:val="0"/>
          <w:numId w:val="2"/>
        </w:numPr>
        <w:spacing w:line="360" w:lineRule="auto"/>
      </w:pPr>
      <w:r>
        <w:t xml:space="preserve">Aktivitet på Omsorgsboligen i </w:t>
      </w:r>
      <w:proofErr w:type="spellStart"/>
      <w:r>
        <w:t>skolegata</w:t>
      </w:r>
      <w:proofErr w:type="spellEnd"/>
      <w:r>
        <w:t>, hver onsdag.</w:t>
      </w:r>
    </w:p>
    <w:p w:rsidR="004165E3" w:rsidRPr="000E30AE" w:rsidRDefault="004165E3" w:rsidP="000E30AE">
      <w:pPr>
        <w:spacing w:line="360" w:lineRule="auto"/>
      </w:pPr>
    </w:p>
    <w:p w:rsidR="004165E3" w:rsidRPr="000E30AE" w:rsidRDefault="0042614F" w:rsidP="000E30AE">
      <w:pPr>
        <w:pStyle w:val="Overskrift1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Drift/ nettverksarbeid</w:t>
      </w:r>
    </w:p>
    <w:p w:rsidR="00DF1E83" w:rsidRDefault="00DF1E83" w:rsidP="00DF1E83">
      <w:pPr>
        <w:tabs>
          <w:tab w:val="left" w:pos="8430"/>
        </w:tabs>
        <w:spacing w:line="360" w:lineRule="auto"/>
      </w:pPr>
      <w:r>
        <w:t>Andøy Frivilligsentral har drevet virksomheten innenfor budsjettet for 2017.</w:t>
      </w:r>
    </w:p>
    <w:p w:rsidR="00DF1E83" w:rsidRDefault="00DF1E83" w:rsidP="00DF1E83">
      <w:pPr>
        <w:tabs>
          <w:tab w:val="left" w:pos="8430"/>
        </w:tabs>
        <w:spacing w:line="360" w:lineRule="auto"/>
      </w:pPr>
    </w:p>
    <w:p w:rsidR="0042614F" w:rsidRDefault="004165E3" w:rsidP="000E30AE">
      <w:pPr>
        <w:spacing w:line="360" w:lineRule="auto"/>
      </w:pPr>
      <w:r w:rsidRPr="000E30AE">
        <w:t xml:space="preserve">Daglig leder </w:t>
      </w:r>
      <w:r w:rsidR="0042614F">
        <w:t>ble</w:t>
      </w:r>
      <w:r w:rsidRPr="000E30AE">
        <w:t xml:space="preserve"> ansatt i 50% stilling fra 01.</w:t>
      </w:r>
      <w:r w:rsidR="000E30AE">
        <w:t>02.17</w:t>
      </w:r>
      <w:r w:rsidRPr="000E30AE">
        <w:t xml:space="preserve"> og</w:t>
      </w:r>
      <w:r w:rsidR="0042614F">
        <w:t xml:space="preserve"> kombinerer stillingen med en 50 % Folkehelsekoordinatorstilling i Andøy kommune</w:t>
      </w:r>
      <w:r w:rsidRPr="000E30AE">
        <w:t xml:space="preserve">. </w:t>
      </w:r>
      <w:r w:rsidR="0042614F">
        <w:t xml:space="preserve">Helena </w:t>
      </w:r>
      <w:proofErr w:type="spellStart"/>
      <w:r w:rsidR="0042614F">
        <w:t>Ijtsma</w:t>
      </w:r>
      <w:proofErr w:type="spellEnd"/>
      <w:r w:rsidR="0042614F">
        <w:t xml:space="preserve"> ble ansatt som prosjektmedarbeider i 40 % stilling, </w:t>
      </w:r>
      <w:proofErr w:type="spellStart"/>
      <w:r w:rsidR="0042614F">
        <w:t>fom</w:t>
      </w:r>
      <w:proofErr w:type="spellEnd"/>
      <w:r w:rsidR="0042614F">
        <w:t xml:space="preserve"> 1.</w:t>
      </w:r>
      <w:r w:rsidR="00DF1E83">
        <w:t>3</w:t>
      </w:r>
      <w:r w:rsidR="0042614F">
        <w:t xml:space="preserve">.17. </w:t>
      </w:r>
      <w:r w:rsidR="00DF1E83">
        <w:t xml:space="preserve">Vakanse i juli. </w:t>
      </w:r>
      <w:r w:rsidR="0042614F">
        <w:t xml:space="preserve">Stillingen ble økt til 50 % </w:t>
      </w:r>
      <w:proofErr w:type="spellStart"/>
      <w:r w:rsidR="0042614F">
        <w:t>fom</w:t>
      </w:r>
      <w:proofErr w:type="spellEnd"/>
      <w:r w:rsidR="0042614F">
        <w:t xml:space="preserve"> august. Hun gikk over i annen </w:t>
      </w:r>
      <w:r w:rsidR="00DF1E83">
        <w:t>jobb</w:t>
      </w:r>
      <w:r w:rsidR="0042614F">
        <w:t xml:space="preserve"> i oktober. </w:t>
      </w:r>
      <w:proofErr w:type="spellStart"/>
      <w:r w:rsidR="0042614F">
        <w:t>Fom</w:t>
      </w:r>
      <w:proofErr w:type="spellEnd"/>
      <w:r w:rsidR="0042614F">
        <w:t>. 1.11.17 ble Alf Andre Hansen ansatt som prosjektmedarbeider i 50 % stilling.</w:t>
      </w:r>
    </w:p>
    <w:p w:rsidR="0042614F" w:rsidRDefault="0042614F" w:rsidP="000E30AE">
      <w:pPr>
        <w:spacing w:line="360" w:lineRule="auto"/>
      </w:pPr>
    </w:p>
    <w:p w:rsidR="004165E3" w:rsidRPr="000E30AE" w:rsidRDefault="004165E3" w:rsidP="000E30AE">
      <w:pPr>
        <w:spacing w:line="360" w:lineRule="auto"/>
      </w:pPr>
      <w:r w:rsidRPr="000E30AE">
        <w:t>Det er et eget nettverk for frivilligsentralene i Vesterålen: Sortland, Bø Øksnes, Hadsel, Lødingen. Nettverket skal bidra til samarbeide og støtte hverandre samt arrangere tiltak på tvers av kommunene.</w:t>
      </w:r>
    </w:p>
    <w:p w:rsidR="004165E3" w:rsidRDefault="000E30AE" w:rsidP="000E30AE">
      <w:pPr>
        <w:spacing w:line="360" w:lineRule="auto"/>
      </w:pPr>
      <w:r>
        <w:t>Nettverket har eksistert</w:t>
      </w:r>
      <w:r w:rsidR="004165E3" w:rsidRPr="000E30AE">
        <w:t xml:space="preserve"> </w:t>
      </w:r>
      <w:r>
        <w:t>siden</w:t>
      </w:r>
      <w:r w:rsidR="004165E3" w:rsidRPr="000E30AE">
        <w:t xml:space="preserve"> 2015.</w:t>
      </w:r>
    </w:p>
    <w:p w:rsidR="00AB47B1" w:rsidRDefault="00AB47B1" w:rsidP="000E30AE">
      <w:pPr>
        <w:spacing w:line="360" w:lineRule="auto"/>
      </w:pPr>
    </w:p>
    <w:p w:rsidR="00AB47B1" w:rsidRPr="000E30AE" w:rsidRDefault="00AB47B1" w:rsidP="000E30AE">
      <w:pPr>
        <w:spacing w:line="360" w:lineRule="auto"/>
      </w:pPr>
      <w:r>
        <w:t xml:space="preserve">Et </w:t>
      </w:r>
      <w:proofErr w:type="spellStart"/>
      <w:r>
        <w:t>årshjul</w:t>
      </w:r>
      <w:proofErr w:type="spellEnd"/>
      <w:r>
        <w:t xml:space="preserve"> for Andøy Frivilligsentral er under utarbeiding, dette for å forenkle arbeidet for daglig leder og styret.</w:t>
      </w:r>
    </w:p>
    <w:p w:rsidR="004165E3" w:rsidRPr="000E30AE" w:rsidRDefault="004165E3" w:rsidP="000E30AE">
      <w:pPr>
        <w:spacing w:line="360" w:lineRule="auto"/>
      </w:pPr>
    </w:p>
    <w:p w:rsidR="004165E3" w:rsidRPr="000E30AE" w:rsidRDefault="004165E3" w:rsidP="000E30AE">
      <w:pPr>
        <w:pStyle w:val="Overskrift1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0E30AE">
        <w:rPr>
          <w:rFonts w:ascii="Times New Roman" w:hAnsi="Times New Roman" w:cs="Times New Roman"/>
        </w:rPr>
        <w:t>DAGLIG LEDER</w:t>
      </w:r>
    </w:p>
    <w:p w:rsidR="004165E3" w:rsidRPr="000E30AE" w:rsidRDefault="004165E3" w:rsidP="000E30AE">
      <w:pPr>
        <w:spacing w:line="360" w:lineRule="auto"/>
      </w:pPr>
      <w:r w:rsidRPr="000E30AE">
        <w:t xml:space="preserve">Daglig leder </w:t>
      </w:r>
      <w:r w:rsidR="004B6AF1" w:rsidRPr="000E30AE">
        <w:t xml:space="preserve">har </w:t>
      </w:r>
      <w:r w:rsidRPr="000E30AE">
        <w:t xml:space="preserve">signaturrett i </w:t>
      </w:r>
      <w:proofErr w:type="spellStart"/>
      <w:r w:rsidRPr="000E30AE">
        <w:t>Altinn</w:t>
      </w:r>
      <w:proofErr w:type="spellEnd"/>
      <w:r w:rsidRPr="000E30AE">
        <w:t>, for å kunne administrere og registrere på vegne av Andøy frivilligsentral</w:t>
      </w:r>
      <w:r w:rsidR="004B6AF1" w:rsidRPr="000E30AE">
        <w:t>, rett til å godkjenne utgifter opp til 5000 kr og</w:t>
      </w:r>
      <w:r w:rsidR="0042614F">
        <w:t xml:space="preserve"> til å ansette midlertidig medarbeider i tilfelle sykdom i </w:t>
      </w:r>
      <w:proofErr w:type="spellStart"/>
      <w:r w:rsidR="0042614F">
        <w:t>inntill</w:t>
      </w:r>
      <w:proofErr w:type="spellEnd"/>
      <w:r w:rsidR="0042614F">
        <w:t xml:space="preserve"> 3mnd.</w:t>
      </w:r>
    </w:p>
    <w:p w:rsidR="004165E3" w:rsidRPr="000E30AE" w:rsidRDefault="004165E3" w:rsidP="000E30AE">
      <w:pPr>
        <w:spacing w:line="360" w:lineRule="auto"/>
      </w:pPr>
    </w:p>
    <w:p w:rsidR="004165E3" w:rsidRPr="000E30AE" w:rsidRDefault="004165E3" w:rsidP="000E30AE">
      <w:pPr>
        <w:pStyle w:val="Overskrift1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0E30AE">
        <w:rPr>
          <w:rFonts w:ascii="Times New Roman" w:hAnsi="Times New Roman" w:cs="Times New Roman"/>
        </w:rPr>
        <w:t>OPPSUMMERING</w:t>
      </w:r>
    </w:p>
    <w:p w:rsidR="004165E3" w:rsidRPr="000E30AE" w:rsidRDefault="004165E3" w:rsidP="000E30AE">
      <w:pPr>
        <w:spacing w:line="360" w:lineRule="auto"/>
      </w:pPr>
      <w:r w:rsidRPr="000E30AE">
        <w:t>Andøy frivilligsentral skal være en samarbeidspartner og pådriver i frivillig arbeid, i samarbeide med enkeltpersoner og mot grupper. Departementets intensjoner når det gjelder frivillig-/nærmiljøsentraler er at det arbeides mot grupper og felles prosjekter.</w:t>
      </w:r>
    </w:p>
    <w:p w:rsidR="004165E3" w:rsidRPr="000E30AE" w:rsidRDefault="004165E3" w:rsidP="000E30AE">
      <w:pPr>
        <w:spacing w:line="360" w:lineRule="auto"/>
      </w:pPr>
      <w:r w:rsidRPr="000E30AE">
        <w:t xml:space="preserve">Andøy frivilligsentral ble stiftet 25.02.14. Kommunestyret vedtok i juni 2013 at det skulle etableres frivilligsentral i Andøy. </w:t>
      </w:r>
    </w:p>
    <w:p w:rsidR="004165E3" w:rsidRPr="000E30AE" w:rsidRDefault="004165E3" w:rsidP="000E30AE">
      <w:pPr>
        <w:spacing w:line="360" w:lineRule="auto"/>
      </w:pPr>
      <w:r w:rsidRPr="000E30AE">
        <w:t xml:space="preserve">Frivilligsentralen i Andøy skal bygges opp, og legger opp til å samarbeide med andre lag, grupper og foreninger. Befolkningen i Andøy vil få muligheten til å kunne engasjere seg i frivillig arbeid gjennom frivilligsentralen. </w:t>
      </w:r>
    </w:p>
    <w:p w:rsidR="004B6AF1" w:rsidRPr="000E30AE" w:rsidRDefault="004B6AF1" w:rsidP="000E30AE">
      <w:pPr>
        <w:spacing w:line="360" w:lineRule="auto"/>
      </w:pPr>
    </w:p>
    <w:p w:rsidR="004B6AF1" w:rsidRPr="000E30AE" w:rsidRDefault="004B6AF1" w:rsidP="000E30AE">
      <w:pPr>
        <w:spacing w:line="360" w:lineRule="auto"/>
      </w:pPr>
      <w:r w:rsidRPr="000E30AE">
        <w:t>Andøy Frivilligsentral har en samarbeidsavtale med Andøy kommune, vedtatt</w:t>
      </w:r>
      <w:r w:rsidR="00900F48">
        <w:t xml:space="preserve"> februar 2018</w:t>
      </w:r>
      <w:r w:rsidRPr="000E30AE">
        <w:t>.</w:t>
      </w:r>
    </w:p>
    <w:p w:rsidR="004B6AF1" w:rsidRPr="000E30AE" w:rsidRDefault="004B6AF1" w:rsidP="000E30AE">
      <w:pPr>
        <w:spacing w:line="360" w:lineRule="auto"/>
      </w:pPr>
    </w:p>
    <w:p w:rsidR="004B6AF1" w:rsidRPr="000E30AE" w:rsidRDefault="004B6AF1" w:rsidP="000E30AE">
      <w:pPr>
        <w:spacing w:line="360" w:lineRule="auto"/>
      </w:pPr>
      <w:r w:rsidRPr="000E30AE">
        <w:lastRenderedPageBreak/>
        <w:t>Andøy Frivilligsentral holder til på Rabben (det gamle DPS bygget). Kontoret har åpningstider vedtatt av styret, fra kl. 10-14</w:t>
      </w:r>
      <w:r w:rsidR="00900F48">
        <w:t xml:space="preserve"> </w:t>
      </w:r>
      <w:proofErr w:type="spellStart"/>
      <w:r w:rsidR="00900F48">
        <w:t>man</w:t>
      </w:r>
      <w:proofErr w:type="spellEnd"/>
      <w:r w:rsidR="00900F48">
        <w:t>- fre</w:t>
      </w:r>
      <w:r w:rsidRPr="000E30AE">
        <w:t>. Kontoret holder stengt ved avvikling av ferie til påske, sommer og jul.</w:t>
      </w:r>
    </w:p>
    <w:p w:rsidR="004165E3" w:rsidRPr="000E30AE" w:rsidRDefault="004165E3" w:rsidP="000E30AE">
      <w:pPr>
        <w:spacing w:line="360" w:lineRule="auto"/>
      </w:pPr>
    </w:p>
    <w:p w:rsidR="004165E3" w:rsidRPr="000E30AE" w:rsidRDefault="004165E3" w:rsidP="000E30AE">
      <w:pPr>
        <w:spacing w:line="360" w:lineRule="auto"/>
      </w:pPr>
    </w:p>
    <w:p w:rsidR="000E30AE" w:rsidRPr="000E30AE" w:rsidRDefault="000E30AE" w:rsidP="000E30AE">
      <w:pPr>
        <w:spacing w:line="360" w:lineRule="auto"/>
      </w:pPr>
    </w:p>
    <w:p w:rsidR="004165E3" w:rsidRPr="000E30AE" w:rsidRDefault="004165E3" w:rsidP="000E30AE">
      <w:pPr>
        <w:spacing w:line="360" w:lineRule="auto"/>
      </w:pPr>
      <w:r w:rsidRPr="000E30AE">
        <w:t>Styret</w:t>
      </w:r>
    </w:p>
    <w:p w:rsidR="000E30AE" w:rsidRPr="000E30AE" w:rsidRDefault="000E30AE" w:rsidP="000E30AE">
      <w:pPr>
        <w:spacing w:line="360" w:lineRule="auto"/>
      </w:pPr>
      <w:r w:rsidRPr="000E30AE">
        <w:t>Bård Jakobsen</w:t>
      </w:r>
    </w:p>
    <w:p w:rsidR="000E30AE" w:rsidRPr="000E30AE" w:rsidRDefault="000E30AE" w:rsidP="000E30AE">
      <w:pPr>
        <w:spacing w:line="360" w:lineRule="auto"/>
        <w:rPr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E30AE">
        <w:rPr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Judith Johansen</w:t>
      </w:r>
    </w:p>
    <w:p w:rsidR="000E30AE" w:rsidRDefault="000E30AE" w:rsidP="000E30AE">
      <w:pPr>
        <w:spacing w:line="360" w:lineRule="auto"/>
        <w:rPr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E30AE">
        <w:rPr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Marit Kinn Arntsen</w:t>
      </w:r>
    </w:p>
    <w:p w:rsidR="0042614F" w:rsidRDefault="0042614F" w:rsidP="000E30AE">
      <w:pPr>
        <w:spacing w:line="360" w:lineRule="auto"/>
        <w:rPr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Beate </w:t>
      </w:r>
      <w:proofErr w:type="spellStart"/>
      <w:r>
        <w:rPr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Haraldsvik</w:t>
      </w:r>
      <w:proofErr w:type="spellEnd"/>
    </w:p>
    <w:p w:rsidR="0042614F" w:rsidRPr="000E30AE" w:rsidRDefault="0042614F" w:rsidP="000E30AE">
      <w:pPr>
        <w:spacing w:line="360" w:lineRule="auto"/>
        <w:rPr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Åge Nilsen</w:t>
      </w:r>
    </w:p>
    <w:p w:rsidR="000E30AE" w:rsidRPr="000E30AE" w:rsidRDefault="000E30AE" w:rsidP="000E30AE">
      <w:pPr>
        <w:spacing w:line="360" w:lineRule="auto"/>
        <w:rPr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0E30AE" w:rsidRPr="000E30AE" w:rsidSect="00132D1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3119" w:right="418" w:bottom="1440" w:left="709" w:header="274" w:footer="5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3DB8" w:rsidRDefault="00483DB8">
      <w:r>
        <w:separator/>
      </w:r>
    </w:p>
  </w:endnote>
  <w:endnote w:type="continuationSeparator" w:id="0">
    <w:p w:rsidR="00483DB8" w:rsidRDefault="00483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Neue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2D15" w:rsidRDefault="00132D15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2D15" w:rsidRDefault="00F6042A" w:rsidP="00132D15">
    <w:pPr>
      <w:pStyle w:val="BasicParagraph"/>
      <w:ind w:right="-1481"/>
      <w:rPr>
        <w:rFonts w:ascii="HelveticaNeue" w:hAnsi="HelveticaNeue" w:cs="HelveticaNeue"/>
        <w:color w:val="656565"/>
        <w:sz w:val="20"/>
        <w:szCs w:val="20"/>
      </w:rPr>
    </w:pPr>
    <w:r>
      <w:rPr>
        <w:rFonts w:ascii="HelveticaNeue" w:hAnsi="HelveticaNeue" w:cs="HelveticaNeue"/>
        <w:noProof/>
        <w:color w:val="656565"/>
        <w:sz w:val="20"/>
        <w:szCs w:val="20"/>
        <w:lang w:val="nb-NO" w:eastAsia="nb-NO" w:bidi="x-none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3830320</wp:posOffset>
          </wp:positionH>
          <wp:positionV relativeFrom="paragraph">
            <wp:posOffset>-1132205</wp:posOffset>
          </wp:positionV>
          <wp:extent cx="2781300" cy="2400300"/>
          <wp:effectExtent l="0" t="0" r="0" b="0"/>
          <wp:wrapNone/>
          <wp:docPr id="9" name="Bilde 9" descr="vannmerke_brevar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vannmerke_brevar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1300" cy="2400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32D15" w:rsidRPr="001A592E" w:rsidRDefault="00132D15" w:rsidP="00F6042A">
    <w:pPr>
      <w:pStyle w:val="BasicParagraph"/>
      <w:ind w:left="8640" w:hanging="702"/>
      <w:rPr>
        <w:rFonts w:ascii="Arial" w:hAnsi="Arial" w:cs="HelveticaNeue"/>
        <w:color w:val="808080"/>
        <w:sz w:val="20"/>
        <w:szCs w:val="20"/>
      </w:rPr>
    </w:pPr>
    <w:r w:rsidRPr="001A592E">
      <w:rPr>
        <w:rFonts w:ascii="Arial" w:hAnsi="Arial" w:cs="HelveticaNeue"/>
        <w:color w:val="7BC143"/>
        <w:sz w:val="20"/>
        <w:szCs w:val="20"/>
      </w:rPr>
      <w:t>A:</w:t>
    </w:r>
    <w:r w:rsidRPr="001A592E">
      <w:rPr>
        <w:rFonts w:ascii="Arial" w:hAnsi="Arial" w:cs="HelveticaNeue"/>
        <w:color w:val="808080"/>
        <w:sz w:val="20"/>
        <w:szCs w:val="20"/>
      </w:rPr>
      <w:tab/>
    </w:r>
    <w:proofErr w:type="spellStart"/>
    <w:r w:rsidR="00F6042A">
      <w:rPr>
        <w:rFonts w:ascii="Arial" w:hAnsi="Arial" w:cs="HelveticaNeue"/>
        <w:color w:val="808080"/>
        <w:sz w:val="20"/>
        <w:szCs w:val="20"/>
      </w:rPr>
      <w:t>Rabben</w:t>
    </w:r>
    <w:proofErr w:type="spellEnd"/>
    <w:r w:rsidR="00F6042A">
      <w:rPr>
        <w:rFonts w:ascii="Arial" w:hAnsi="Arial" w:cs="HelveticaNeue"/>
        <w:color w:val="808080"/>
        <w:sz w:val="20"/>
        <w:szCs w:val="20"/>
      </w:rPr>
      <w:t xml:space="preserve">. </w:t>
    </w:r>
    <w:proofErr w:type="spellStart"/>
    <w:r w:rsidR="00F6042A">
      <w:rPr>
        <w:rFonts w:ascii="Arial" w:hAnsi="Arial" w:cs="HelveticaNeue"/>
        <w:color w:val="808080"/>
        <w:sz w:val="20"/>
        <w:szCs w:val="20"/>
      </w:rPr>
      <w:t>Postboks</w:t>
    </w:r>
    <w:proofErr w:type="spellEnd"/>
    <w:r w:rsidR="00F6042A">
      <w:rPr>
        <w:rFonts w:ascii="Arial" w:hAnsi="Arial" w:cs="HelveticaNeue"/>
        <w:color w:val="808080"/>
        <w:sz w:val="20"/>
        <w:szCs w:val="20"/>
      </w:rPr>
      <w:t xml:space="preserve"> 74. 8483 Andenes</w:t>
    </w:r>
    <w:r w:rsidRPr="001A592E">
      <w:rPr>
        <w:rFonts w:ascii="Arial" w:hAnsi="Arial" w:cs="HelveticaNeue"/>
        <w:color w:val="808080"/>
        <w:sz w:val="20"/>
        <w:szCs w:val="20"/>
      </w:rPr>
      <w:t xml:space="preserve"> </w:t>
    </w:r>
  </w:p>
  <w:p w:rsidR="00132D15" w:rsidRPr="001A592E" w:rsidRDefault="00132D15" w:rsidP="00132D15">
    <w:pPr>
      <w:pStyle w:val="BasicParagraph"/>
      <w:ind w:left="7938" w:right="-1481"/>
      <w:rPr>
        <w:rFonts w:ascii="Arial" w:hAnsi="Arial" w:cs="HelveticaNeue"/>
        <w:color w:val="808080"/>
        <w:sz w:val="20"/>
        <w:szCs w:val="20"/>
      </w:rPr>
    </w:pPr>
    <w:r w:rsidRPr="001A592E">
      <w:rPr>
        <w:rFonts w:ascii="Arial" w:hAnsi="Arial" w:cs="HelveticaNeue"/>
        <w:color w:val="7BC143"/>
        <w:sz w:val="20"/>
        <w:szCs w:val="20"/>
      </w:rPr>
      <w:t>T:</w:t>
    </w:r>
    <w:r w:rsidRPr="001A592E">
      <w:rPr>
        <w:rFonts w:ascii="Arial" w:hAnsi="Arial" w:cs="HelveticaNeue"/>
        <w:color w:val="808080"/>
        <w:sz w:val="20"/>
        <w:szCs w:val="20"/>
      </w:rPr>
      <w:tab/>
      <w:t>+</w:t>
    </w:r>
    <w:r w:rsidR="00F6042A">
      <w:rPr>
        <w:rFonts w:ascii="Arial" w:hAnsi="Arial" w:cs="HelveticaNeue"/>
        <w:color w:val="808080"/>
        <w:sz w:val="20"/>
        <w:szCs w:val="20"/>
      </w:rPr>
      <w:t>47 971 14 212</w:t>
    </w:r>
  </w:p>
  <w:p w:rsidR="00132D15" w:rsidRPr="001A592E" w:rsidRDefault="00F6042A" w:rsidP="00132D15">
    <w:pPr>
      <w:pStyle w:val="BasicParagraph"/>
      <w:ind w:left="7938" w:right="-1481"/>
      <w:rPr>
        <w:rFonts w:ascii="Arial" w:hAnsi="Arial" w:cs="HelveticaNeue"/>
        <w:color w:val="808080"/>
        <w:sz w:val="20"/>
        <w:szCs w:val="20"/>
      </w:rPr>
    </w:pPr>
    <w:r>
      <w:rPr>
        <w:noProof/>
        <w:szCs w:val="20"/>
        <w:lang w:val="nb-NO" w:eastAsia="nb-NO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-93980</wp:posOffset>
          </wp:positionH>
          <wp:positionV relativeFrom="paragraph">
            <wp:posOffset>155575</wp:posOffset>
          </wp:positionV>
          <wp:extent cx="3009900" cy="228600"/>
          <wp:effectExtent l="0" t="0" r="0" b="0"/>
          <wp:wrapNone/>
          <wp:docPr id="11" name="Bilde 11" descr="mote_mellom_mennesk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mote_mellom_menneske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990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32D15" w:rsidRPr="001A592E">
      <w:rPr>
        <w:rFonts w:ascii="Arial" w:hAnsi="Arial" w:cs="HelveticaNeue"/>
        <w:color w:val="7BC143"/>
        <w:sz w:val="20"/>
        <w:szCs w:val="20"/>
      </w:rPr>
      <w:t>Web:</w:t>
    </w:r>
    <w:r w:rsidR="00132D15" w:rsidRPr="001A592E">
      <w:rPr>
        <w:rFonts w:ascii="Arial" w:hAnsi="Arial" w:cs="HelveticaNeue"/>
        <w:color w:val="7BC143"/>
        <w:sz w:val="20"/>
        <w:szCs w:val="20"/>
      </w:rPr>
      <w:tab/>
    </w:r>
    <w:r w:rsidRPr="00F6042A">
      <w:rPr>
        <w:rFonts w:ascii="Arial" w:hAnsi="Arial" w:cs="HelveticaNeue"/>
        <w:color w:val="7BC143"/>
        <w:sz w:val="20"/>
        <w:szCs w:val="20"/>
      </w:rPr>
      <w:t>http://andoy.frivilligsentral.no/</w:t>
    </w:r>
  </w:p>
  <w:p w:rsidR="00132D15" w:rsidRPr="001A592E" w:rsidRDefault="00132D15" w:rsidP="00132D15">
    <w:pPr>
      <w:pStyle w:val="BasicParagraph"/>
      <w:ind w:left="7536" w:right="-1481" w:firstLine="384"/>
      <w:rPr>
        <w:rFonts w:ascii="Arial" w:hAnsi="Arial"/>
        <w:color w:val="808080"/>
        <w:sz w:val="20"/>
      </w:rPr>
    </w:pPr>
    <w:r w:rsidRPr="001A592E">
      <w:rPr>
        <w:rFonts w:ascii="Arial" w:hAnsi="Arial" w:cs="HelveticaNeue"/>
        <w:color w:val="7BC143"/>
        <w:sz w:val="20"/>
      </w:rPr>
      <w:t>Org.Nr.:</w:t>
    </w:r>
    <w:r w:rsidR="00F6042A">
      <w:rPr>
        <w:rFonts w:ascii="Arial" w:hAnsi="Arial" w:cs="HelveticaNeue"/>
        <w:color w:val="808080"/>
        <w:sz w:val="20"/>
      </w:rPr>
      <w:t>913 320</w:t>
    </w:r>
    <w:r w:rsidR="00F6042A">
      <w:rPr>
        <w:rFonts w:ascii="Arial" w:hAnsi="Arial" w:cs="HelveticaNeue"/>
        <w:color w:val="808080"/>
        <w:sz w:val="20"/>
      </w:rPr>
      <w:tab/>
      <w:t>794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2D15" w:rsidRDefault="00132D15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3DB8" w:rsidRDefault="00483DB8">
      <w:r>
        <w:separator/>
      </w:r>
    </w:p>
  </w:footnote>
  <w:footnote w:type="continuationSeparator" w:id="0">
    <w:p w:rsidR="00483DB8" w:rsidRDefault="00483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2D15" w:rsidRDefault="00483DB8">
    <w:pPr>
      <w:pStyle w:val="Topptekst"/>
    </w:pPr>
    <w:r>
      <w:rPr>
        <w:szCs w:val="20"/>
        <w:lang w:eastAsia="nb-NO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3" type="#_x0000_t75" style="position:absolute;margin-left:0;margin-top:0;width:483.85pt;height:53.1pt;z-index:-251660288;mso-wrap-edited:f;mso-position-horizontal:center;mso-position-horizontal-relative:margin;mso-position-vertical:center;mso-position-vertical-relative:margin" wrapcoords="-33 0 -33 21295 21600 21295 21600 0 -33 0">
          <v:imagedata r:id="rId1" o:title="mote_mellom_menneske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2D15" w:rsidRDefault="00F6042A" w:rsidP="00132D15">
    <w:pPr>
      <w:pStyle w:val="Topptekst"/>
      <w:ind w:right="-99"/>
      <w:jc w:val="right"/>
    </w:pPr>
    <w:r>
      <w:rPr>
        <w:noProof/>
      </w:rPr>
      <w:drawing>
        <wp:inline distT="0" distB="0" distL="0" distR="0">
          <wp:extent cx="2371725" cy="1447800"/>
          <wp:effectExtent l="0" t="0" r="0" b="0"/>
          <wp:docPr id="1" name="Bilde 1" descr="logo_lokal_grønn_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lokal_grønn_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1447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2D15" w:rsidRDefault="00483DB8">
    <w:pPr>
      <w:pStyle w:val="Topptekst"/>
    </w:pPr>
    <w:r>
      <w:rPr>
        <w:szCs w:val="20"/>
        <w:lang w:eastAsia="nb-NO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4" type="#_x0000_t75" style="position:absolute;margin-left:0;margin-top:0;width:483.85pt;height:53.1pt;z-index:-251659264;mso-wrap-edited:f;mso-position-horizontal:center;mso-position-horizontal-relative:margin;mso-position-vertical:center;mso-position-vertical-relative:margin" wrapcoords="-33 0 -33 21295 21600 21295 21600 0 -33 0">
          <v:imagedata r:id="rId1" o:title="mote_mellom_menneske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F31EEC"/>
    <w:multiLevelType w:val="hybridMultilevel"/>
    <w:tmpl w:val="EF089F9E"/>
    <w:lvl w:ilvl="0" w:tplc="1A58F1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9A3201"/>
    <w:multiLevelType w:val="hybridMultilevel"/>
    <w:tmpl w:val="A25ACA6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42A"/>
    <w:rsid w:val="00014E1C"/>
    <w:rsid w:val="000E30AE"/>
    <w:rsid w:val="000F4612"/>
    <w:rsid w:val="00132D15"/>
    <w:rsid w:val="00160D0E"/>
    <w:rsid w:val="002E66B0"/>
    <w:rsid w:val="00316E58"/>
    <w:rsid w:val="004151ED"/>
    <w:rsid w:val="004165E3"/>
    <w:rsid w:val="004251EB"/>
    <w:rsid w:val="0042614F"/>
    <w:rsid w:val="00483DB8"/>
    <w:rsid w:val="004B6AF1"/>
    <w:rsid w:val="004C55A2"/>
    <w:rsid w:val="004D4DF9"/>
    <w:rsid w:val="00537D0A"/>
    <w:rsid w:val="006B2A07"/>
    <w:rsid w:val="00785936"/>
    <w:rsid w:val="00786A1E"/>
    <w:rsid w:val="008A0368"/>
    <w:rsid w:val="00900F48"/>
    <w:rsid w:val="00937460"/>
    <w:rsid w:val="00AB47B1"/>
    <w:rsid w:val="00B337FA"/>
    <w:rsid w:val="00B34E9C"/>
    <w:rsid w:val="00C91C3F"/>
    <w:rsid w:val="00D2099F"/>
    <w:rsid w:val="00DE679D"/>
    <w:rsid w:val="00DF1E83"/>
    <w:rsid w:val="00F60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5"/>
    <o:shapelayout v:ext="edit">
      <o:idmap v:ext="edit" data="1"/>
    </o:shapelayout>
  </w:shapeDefaults>
  <w:doNotEmbedSmartTags/>
  <w:decimalSymbol w:val=","/>
  <w:listSeparator w:val=";"/>
  <w14:docId w14:val="3DEFD845"/>
  <w14:defaultImageDpi w14:val="300"/>
  <w15:chartTrackingRefBased/>
  <w15:docId w15:val="{56BFA336-7155-436A-82E6-5F32FED13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Overskrift1">
    <w:name w:val="heading 1"/>
    <w:basedOn w:val="Normal"/>
    <w:next w:val="Normal"/>
    <w:link w:val="Overskrift1Tegn"/>
    <w:uiPriority w:val="1"/>
    <w:qFormat/>
    <w:rsid w:val="004165E3"/>
    <w:pPr>
      <w:keepNext/>
      <w:keepLines/>
      <w:spacing w:before="600" w:after="60" w:line="264" w:lineRule="auto"/>
      <w:outlineLvl w:val="0"/>
    </w:pPr>
    <w:rPr>
      <w:rFonts w:asciiTheme="majorHAnsi" w:eastAsiaTheme="majorEastAsia" w:hAnsiTheme="majorHAnsi" w:cstheme="majorBidi"/>
      <w:color w:val="4472C4" w:themeColor="accent1"/>
      <w:sz w:val="30"/>
      <w:szCs w:val="20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Fotnotetekst">
    <w:name w:val="footnote text"/>
    <w:basedOn w:val="Normal"/>
    <w:semiHidden/>
    <w:rsid w:val="001A592E"/>
  </w:style>
  <w:style w:type="character" w:styleId="Fotnotereferanse">
    <w:name w:val="footnote reference"/>
    <w:semiHidden/>
    <w:rsid w:val="001A592E"/>
    <w:rPr>
      <w:vertAlign w:val="superscript"/>
    </w:rPr>
  </w:style>
  <w:style w:type="paragraph" w:styleId="Topptekst">
    <w:name w:val="header"/>
    <w:basedOn w:val="Normal"/>
    <w:rsid w:val="001A592E"/>
    <w:pPr>
      <w:tabs>
        <w:tab w:val="center" w:pos="4320"/>
        <w:tab w:val="right" w:pos="8640"/>
      </w:tabs>
    </w:pPr>
  </w:style>
  <w:style w:type="paragraph" w:styleId="Bunntekst">
    <w:name w:val="footer"/>
    <w:basedOn w:val="Normal"/>
    <w:semiHidden/>
    <w:rsid w:val="001A592E"/>
    <w:pPr>
      <w:tabs>
        <w:tab w:val="center" w:pos="4320"/>
        <w:tab w:val="right" w:pos="8640"/>
      </w:tabs>
    </w:pPr>
  </w:style>
  <w:style w:type="paragraph" w:customStyle="1" w:styleId="BasicParagraph">
    <w:name w:val="[Basic Paragraph]"/>
    <w:basedOn w:val="Normal"/>
    <w:rsid w:val="001A592E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lang w:val="en-US" w:bidi="en-US"/>
    </w:rPr>
  </w:style>
  <w:style w:type="character" w:customStyle="1" w:styleId="Overskrift1Tegn">
    <w:name w:val="Overskrift 1 Tegn"/>
    <w:basedOn w:val="Standardskriftforavsnitt"/>
    <w:link w:val="Overskrift1"/>
    <w:uiPriority w:val="1"/>
    <w:rsid w:val="004165E3"/>
    <w:rPr>
      <w:rFonts w:asciiTheme="majorHAnsi" w:eastAsiaTheme="majorEastAsia" w:hAnsiTheme="majorHAnsi" w:cstheme="majorBidi"/>
      <w:color w:val="4472C4" w:themeColor="accent1"/>
      <w:sz w:val="30"/>
    </w:rPr>
  </w:style>
  <w:style w:type="paragraph" w:styleId="Listeavsnitt">
    <w:name w:val="List Paragraph"/>
    <w:basedOn w:val="Normal"/>
    <w:uiPriority w:val="72"/>
    <w:qFormat/>
    <w:rsid w:val="00AB47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ja%20Larsen\Dropbox\And&#248;y%20Frivilligsentral%20maler\Wordmal\frivilligsentral_wordmal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frivilligsentral_wordmal</Template>
  <TotalTime>83</TotalTime>
  <Pages>5</Pages>
  <Words>645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REoslo</Company>
  <LinksUpToDate>false</LinksUpToDate>
  <CharactersWithSpaces>4058</CharactersWithSpaces>
  <SharedDoc>false</SharedDoc>
  <HLinks>
    <vt:vector size="30" baseType="variant">
      <vt:variant>
        <vt:i4>10420301</vt:i4>
      </vt:variant>
      <vt:variant>
        <vt:i4>2064</vt:i4>
      </vt:variant>
      <vt:variant>
        <vt:i4>1025</vt:i4>
      </vt:variant>
      <vt:variant>
        <vt:i4>1</vt:i4>
      </vt:variant>
      <vt:variant>
        <vt:lpwstr>logo_lokal_grønn_word</vt:lpwstr>
      </vt:variant>
      <vt:variant>
        <vt:lpwstr/>
      </vt:variant>
      <vt:variant>
        <vt:i4>2490461</vt:i4>
      </vt:variant>
      <vt:variant>
        <vt:i4>-1</vt:i4>
      </vt:variant>
      <vt:variant>
        <vt:i4>2053</vt:i4>
      </vt:variant>
      <vt:variant>
        <vt:i4>1</vt:i4>
      </vt:variant>
      <vt:variant>
        <vt:lpwstr>mote_mellom_mennesker</vt:lpwstr>
      </vt:variant>
      <vt:variant>
        <vt:lpwstr/>
      </vt:variant>
      <vt:variant>
        <vt:i4>2490461</vt:i4>
      </vt:variant>
      <vt:variant>
        <vt:i4>-1</vt:i4>
      </vt:variant>
      <vt:variant>
        <vt:i4>2054</vt:i4>
      </vt:variant>
      <vt:variant>
        <vt:i4>1</vt:i4>
      </vt:variant>
      <vt:variant>
        <vt:lpwstr>mote_mellom_mennesker</vt:lpwstr>
      </vt:variant>
      <vt:variant>
        <vt:lpwstr/>
      </vt:variant>
      <vt:variant>
        <vt:i4>2621551</vt:i4>
      </vt:variant>
      <vt:variant>
        <vt:i4>-1</vt:i4>
      </vt:variant>
      <vt:variant>
        <vt:i4>2057</vt:i4>
      </vt:variant>
      <vt:variant>
        <vt:i4>1</vt:i4>
      </vt:variant>
      <vt:variant>
        <vt:lpwstr>vannmerke_brevark</vt:lpwstr>
      </vt:variant>
      <vt:variant>
        <vt:lpwstr/>
      </vt:variant>
      <vt:variant>
        <vt:i4>2490461</vt:i4>
      </vt:variant>
      <vt:variant>
        <vt:i4>-1</vt:i4>
      </vt:variant>
      <vt:variant>
        <vt:i4>2059</vt:i4>
      </vt:variant>
      <vt:variant>
        <vt:i4>1</vt:i4>
      </vt:variant>
      <vt:variant>
        <vt:lpwstr>mote_mellom_mennesker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Larsen</dc:creator>
  <cp:keywords/>
  <cp:lastModifiedBy>Katja Larsen</cp:lastModifiedBy>
  <cp:revision>15</cp:revision>
  <cp:lastPrinted>2008-11-10T09:50:00Z</cp:lastPrinted>
  <dcterms:created xsi:type="dcterms:W3CDTF">2018-02-20T07:04:00Z</dcterms:created>
  <dcterms:modified xsi:type="dcterms:W3CDTF">2018-04-13T06:34:00Z</dcterms:modified>
</cp:coreProperties>
</file>