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DFDCA" w14:textId="77777777" w:rsidR="004251EB" w:rsidRPr="000E30AE" w:rsidRDefault="004251EB" w:rsidP="000E30AE">
      <w:pPr>
        <w:spacing w:line="360" w:lineRule="auto"/>
      </w:pPr>
    </w:p>
    <w:p w14:paraId="6C9E0FDD" w14:textId="77777777" w:rsidR="004251EB" w:rsidRPr="000E30AE" w:rsidRDefault="004251EB" w:rsidP="000E30AE">
      <w:pPr>
        <w:spacing w:line="360" w:lineRule="auto"/>
      </w:pPr>
    </w:p>
    <w:p w14:paraId="06D37744" w14:textId="77777777" w:rsidR="00132D15" w:rsidRPr="00632C6E" w:rsidRDefault="004251EB" w:rsidP="00316E58">
      <w:pPr>
        <w:spacing w:line="360" w:lineRule="auto"/>
        <w:jc w:val="center"/>
        <w:rPr>
          <w:b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2C6E">
        <w:rPr>
          <w:b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Årsberetning Andøy Frivilligsentral</w:t>
      </w:r>
    </w:p>
    <w:p w14:paraId="7993276B" w14:textId="0CC81DEE" w:rsidR="004251EB" w:rsidRPr="00632C6E" w:rsidRDefault="004251EB" w:rsidP="00316E58">
      <w:pPr>
        <w:spacing w:line="360" w:lineRule="auto"/>
        <w:jc w:val="center"/>
        <w:rPr>
          <w:b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2C6E">
        <w:rPr>
          <w:b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201</w:t>
      </w:r>
      <w:r w:rsidR="001E7A69">
        <w:rPr>
          <w:b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</w:p>
    <w:p w14:paraId="1D5C2B29" w14:textId="33175353" w:rsidR="00632C6E" w:rsidRDefault="005A368C" w:rsidP="00632C6E">
      <w:pPr>
        <w:spacing w:line="360" w:lineRule="auto"/>
        <w:jc w:val="center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20E45DA9" wp14:editId="55B0F40D">
            <wp:extent cx="6840855" cy="3848100"/>
            <wp:effectExtent l="0" t="0" r="0" b="0"/>
            <wp:docPr id="2" name="Bilde 2" descr="Et bilde som inneholder himmel, utendørs, person, ståen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80430_10581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C6E" w:rsidRPr="00632C6E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3F07DF6" w14:textId="34404A9D" w:rsidR="00632C6E" w:rsidRDefault="00632C6E" w:rsidP="00632C6E">
      <w:pPr>
        <w:spacing w:line="360" w:lineRule="auto"/>
        <w:jc w:val="center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2C6E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Daglig leder Katja Larsen, </w:t>
      </w:r>
      <w:r w:rsidR="00EB2390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10.02.2020</w:t>
      </w:r>
    </w:p>
    <w:p w14:paraId="6C1D3DCD" w14:textId="77777777" w:rsidR="00632C6E" w:rsidRDefault="00632C6E" w:rsidP="00632C6E">
      <w:pPr>
        <w:spacing w:line="360" w:lineRule="auto"/>
        <w:jc w:val="center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D8CFFE" w14:textId="77777777" w:rsidR="00632C6E" w:rsidRPr="00632C6E" w:rsidRDefault="00632C6E" w:rsidP="00632C6E">
      <w:pPr>
        <w:spacing w:line="360" w:lineRule="auto"/>
        <w:jc w:val="center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B01A1D" w14:textId="77777777" w:rsidR="004165E3" w:rsidRPr="000E30AE" w:rsidRDefault="004165E3" w:rsidP="000E30AE">
      <w:pPr>
        <w:spacing w:line="360" w:lineRule="auto"/>
        <w:jc w:val="center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E6B862" w14:textId="77777777" w:rsidR="004165E3" w:rsidRPr="000E30AE" w:rsidRDefault="004165E3" w:rsidP="000E30AE">
      <w:pPr>
        <w:pStyle w:val="Overskrift1"/>
        <w:numPr>
          <w:ilvl w:val="0"/>
          <w:numId w:val="1"/>
        </w:numPr>
        <w:spacing w:line="360" w:lineRule="auto"/>
        <w:rPr>
          <w:rStyle w:val="Overskrift1Tegn"/>
          <w:rFonts w:ascii="Times New Roman" w:hAnsi="Times New Roman" w:cs="Times New Roman"/>
        </w:rPr>
      </w:pPr>
      <w:r w:rsidRPr="000E30AE">
        <w:rPr>
          <w:rStyle w:val="Overskrift1Tegn"/>
          <w:rFonts w:ascii="Times New Roman" w:hAnsi="Times New Roman" w:cs="Times New Roman"/>
        </w:rPr>
        <w:lastRenderedPageBreak/>
        <w:t>ADMINISTRASJON/LEDELSE</w:t>
      </w:r>
    </w:p>
    <w:p w14:paraId="643C462A" w14:textId="77777777" w:rsidR="004165E3" w:rsidRPr="000E30AE" w:rsidRDefault="004165E3" w:rsidP="000E30AE">
      <w:pPr>
        <w:spacing w:line="360" w:lineRule="auto"/>
      </w:pPr>
    </w:p>
    <w:p w14:paraId="507C3FCF" w14:textId="77777777" w:rsidR="001E7A69" w:rsidRDefault="001E7A69" w:rsidP="001E7A69">
      <w:pPr>
        <w:tabs>
          <w:tab w:val="left" w:pos="8430"/>
        </w:tabs>
        <w:spacing w:line="360" w:lineRule="auto"/>
      </w:pPr>
      <w:r>
        <w:t xml:space="preserve">Andøy Frivilligsentral har per 12.12.19 61 medlemmer hvorav 6 organisasjoner. Det har vært fokus på å få de frivillige til å melde seg inn høsten 2019, dette har gitt resultater i flere medlemmer. </w:t>
      </w:r>
    </w:p>
    <w:p w14:paraId="395DEB65" w14:textId="77777777" w:rsidR="004165E3" w:rsidRPr="000E30AE" w:rsidRDefault="004165E3" w:rsidP="000E30AE">
      <w:pPr>
        <w:spacing w:line="360" w:lineRule="auto"/>
      </w:pPr>
    </w:p>
    <w:p w14:paraId="631C6113" w14:textId="77777777" w:rsidR="004165E3" w:rsidRPr="000E30AE" w:rsidRDefault="004165E3" w:rsidP="000E30AE">
      <w:pPr>
        <w:spacing w:line="360" w:lineRule="auto"/>
      </w:pPr>
    </w:p>
    <w:p w14:paraId="52C4F882" w14:textId="0C512FBF" w:rsidR="004165E3" w:rsidRPr="000E30AE" w:rsidRDefault="004165E3" w:rsidP="000E30AE">
      <w:pPr>
        <w:spacing w:line="360" w:lineRule="auto"/>
      </w:pPr>
      <w:r w:rsidRPr="000E30AE">
        <w:t xml:space="preserve">Styret per </w:t>
      </w:r>
      <w:r w:rsidR="001E7A69">
        <w:t>10.0</w:t>
      </w:r>
      <w:r w:rsidR="00F92BEB">
        <w:t>2</w:t>
      </w:r>
      <w:r w:rsidR="001E7A69">
        <w:t>.</w:t>
      </w:r>
      <w:r w:rsidR="00663D02">
        <w:t>2</w:t>
      </w:r>
      <w:r w:rsidR="001E7A69">
        <w:t>0</w:t>
      </w:r>
      <w:r w:rsidRPr="000E30AE">
        <w:t>:</w:t>
      </w:r>
    </w:p>
    <w:p w14:paraId="7CC69065" w14:textId="52E75FC5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 xml:space="preserve">     </w:t>
      </w:r>
      <w:r w:rsidR="005A368C">
        <w:rPr>
          <w:color w:val="000000"/>
        </w:rPr>
        <w:t xml:space="preserve"> </w:t>
      </w:r>
      <w:r>
        <w:rPr>
          <w:color w:val="000000"/>
        </w:rPr>
        <w:t>Leder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Elin Wiik</w:t>
      </w:r>
      <w:r>
        <w:rPr>
          <w:color w:val="000000"/>
        </w:rPr>
        <w:tab/>
      </w:r>
      <w:r>
        <w:rPr>
          <w:color w:val="000000"/>
        </w:rPr>
        <w:tab/>
        <w:t>Ett år igjen</w:t>
      </w:r>
    </w:p>
    <w:p w14:paraId="689E7AD5" w14:textId="77777777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 xml:space="preserve">      Styremedlemmer</w:t>
      </w:r>
      <w:r>
        <w:rPr>
          <w:color w:val="000000"/>
        </w:rPr>
        <w:tab/>
      </w:r>
      <w:r>
        <w:rPr>
          <w:color w:val="000000"/>
        </w:rPr>
        <w:tab/>
        <w:t xml:space="preserve">Ulf </w:t>
      </w:r>
      <w:proofErr w:type="spellStart"/>
      <w:r>
        <w:rPr>
          <w:color w:val="000000"/>
        </w:rPr>
        <w:t>Mevold</w:t>
      </w:r>
      <w:proofErr w:type="spellEnd"/>
      <w:r>
        <w:rPr>
          <w:color w:val="000000"/>
        </w:rPr>
        <w:tab/>
      </w:r>
      <w:r>
        <w:rPr>
          <w:color w:val="000000"/>
        </w:rPr>
        <w:tab/>
        <w:t>Ett år igjen</w:t>
      </w:r>
    </w:p>
    <w:p w14:paraId="22DB3F3B" w14:textId="71728A1A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 xml:space="preserve">                           </w:t>
      </w:r>
      <w:r>
        <w:rPr>
          <w:color w:val="000000"/>
        </w:rPr>
        <w:tab/>
        <w:t xml:space="preserve">            Marit Kinn Arntsen     Ett år igjen</w:t>
      </w:r>
    </w:p>
    <w:p w14:paraId="50158BF4" w14:textId="0DD7C72B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 xml:space="preserve">                                                Åge Peder Nilsen </w:t>
      </w:r>
      <w:r>
        <w:rPr>
          <w:color w:val="000000"/>
        </w:rPr>
        <w:tab/>
        <w:t xml:space="preserve"> På valg</w:t>
      </w:r>
    </w:p>
    <w:p w14:paraId="65A70174" w14:textId="334554EA" w:rsidR="001E7A69" w:rsidRDefault="001E7A69" w:rsidP="00EC71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Hallvar Rønneberg      Andøy kommunes representant</w:t>
      </w:r>
    </w:p>
    <w:p w14:paraId="05D7578C" w14:textId="6C74F0AE" w:rsidR="00EC71F6" w:rsidRDefault="00EC71F6" w:rsidP="00EC71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Yngve </w:t>
      </w:r>
      <w:proofErr w:type="spellStart"/>
      <w:r>
        <w:rPr>
          <w:color w:val="000000"/>
        </w:rPr>
        <w:t>Laukslett</w:t>
      </w:r>
      <w:proofErr w:type="spellEnd"/>
      <w:r>
        <w:rPr>
          <w:color w:val="000000"/>
        </w:rPr>
        <w:tab/>
        <w:t>Fast vara for Hallvar</w:t>
      </w:r>
    </w:p>
    <w:p w14:paraId="52EFBBF8" w14:textId="6DB8CFFE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 xml:space="preserve">      Fastmøtende vara:</w:t>
      </w:r>
      <w:r>
        <w:rPr>
          <w:color w:val="000000"/>
        </w:rPr>
        <w:tab/>
        <w:t xml:space="preserve">           1. Bjørg Michaelsen     Ett år igj</w:t>
      </w:r>
      <w:r w:rsidR="00A04BE3">
        <w:rPr>
          <w:color w:val="000000"/>
        </w:rPr>
        <w:t>en</w:t>
      </w:r>
    </w:p>
    <w:p w14:paraId="520B0A76" w14:textId="7D9A31DF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2. Lars </w:t>
      </w:r>
      <w:proofErr w:type="spellStart"/>
      <w:r>
        <w:rPr>
          <w:color w:val="000000"/>
        </w:rPr>
        <w:t>Ruuth</w:t>
      </w:r>
      <w:proofErr w:type="spellEnd"/>
      <w:r>
        <w:rPr>
          <w:color w:val="000000"/>
        </w:rPr>
        <w:tab/>
      </w:r>
      <w:r>
        <w:rPr>
          <w:color w:val="000000"/>
        </w:rPr>
        <w:tab/>
        <w:t>Ett år igjen</w:t>
      </w:r>
    </w:p>
    <w:p w14:paraId="0C9D23E4" w14:textId="77777777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 xml:space="preserve">       Revisor: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Alfhild Dragland</w:t>
      </w:r>
      <w:r>
        <w:rPr>
          <w:color w:val="000000"/>
        </w:rPr>
        <w:tab/>
        <w:t>valgt for ett år</w:t>
      </w:r>
    </w:p>
    <w:p w14:paraId="03769F33" w14:textId="77777777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 xml:space="preserve">       Valgkomite:     </w:t>
      </w:r>
      <w:r>
        <w:rPr>
          <w:color w:val="000000"/>
        </w:rPr>
        <w:tab/>
      </w:r>
      <w:r>
        <w:rPr>
          <w:color w:val="000000"/>
        </w:rPr>
        <w:tab/>
        <w:t>May Britt Johansen</w:t>
      </w:r>
      <w:r>
        <w:rPr>
          <w:color w:val="000000"/>
        </w:rPr>
        <w:tab/>
        <w:t>valgt for ett år</w:t>
      </w:r>
    </w:p>
    <w:p w14:paraId="78C611EF" w14:textId="764F7923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John Helmersen</w:t>
      </w:r>
      <w:r>
        <w:rPr>
          <w:color w:val="000000"/>
        </w:rPr>
        <w:tab/>
        <w:t>valgt for ett år</w:t>
      </w:r>
    </w:p>
    <w:p w14:paraId="61AAF6AF" w14:textId="77777777" w:rsidR="001E7A69" w:rsidRDefault="001E7A69" w:rsidP="001E7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Airen Opdal</w:t>
      </w:r>
      <w:r>
        <w:rPr>
          <w:color w:val="000000"/>
        </w:rPr>
        <w:tab/>
      </w:r>
      <w:r>
        <w:rPr>
          <w:color w:val="000000"/>
        </w:rPr>
        <w:tab/>
        <w:t>Valgt for ett år</w:t>
      </w:r>
    </w:p>
    <w:p w14:paraId="68C3101B" w14:textId="77777777" w:rsidR="004165E3" w:rsidRPr="000E30AE" w:rsidRDefault="004165E3" w:rsidP="000E30AE">
      <w:pPr>
        <w:spacing w:line="360" w:lineRule="auto"/>
      </w:pPr>
    </w:p>
    <w:p w14:paraId="1E4DC024" w14:textId="5D4239F9" w:rsidR="004165E3" w:rsidRPr="000E30AE" w:rsidRDefault="004165E3" w:rsidP="000E30AE">
      <w:pPr>
        <w:pStyle w:val="Overskrift1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30AE">
        <w:rPr>
          <w:rFonts w:ascii="Times New Roman" w:hAnsi="Times New Roman" w:cs="Times New Roman"/>
        </w:rPr>
        <w:t>AKTIVITETER</w:t>
      </w:r>
    </w:p>
    <w:p w14:paraId="508DAEBB" w14:textId="7096709E" w:rsidR="00BF3728" w:rsidRDefault="00AC7CD6" w:rsidP="008B7C6A">
      <w:pPr>
        <w:tabs>
          <w:tab w:val="left" w:pos="8430"/>
        </w:tabs>
        <w:spacing w:line="360" w:lineRule="auto"/>
        <w:rPr>
          <w:bCs/>
        </w:rPr>
      </w:pPr>
      <w:r w:rsidRPr="00AC7CD6">
        <w:rPr>
          <w:bCs/>
        </w:rPr>
        <w:t xml:space="preserve">Andøy Frivilligsentral har varierte aktiviteter, for alle aldre. Aktiviteten siste halvåret har hatt en økning med noen nye tiltak og viser at Frivilligsentralen begynner å bli et godt innarbeidet tilbud i lokalsamfunnet. Vi har flere faste aktiviteter, i tillegg </w:t>
      </w:r>
      <w:r w:rsidR="00BF3728">
        <w:rPr>
          <w:bCs/>
        </w:rPr>
        <w:t xml:space="preserve">har </w:t>
      </w:r>
      <w:r w:rsidRPr="00AC7CD6">
        <w:rPr>
          <w:bCs/>
        </w:rPr>
        <w:t>det har vært dugnadsrunder og enkeltarrangementer</w:t>
      </w:r>
      <w:r w:rsidR="00BF3728">
        <w:rPr>
          <w:bCs/>
        </w:rPr>
        <w:t>:</w:t>
      </w:r>
      <w:r w:rsidRPr="00AC7CD6">
        <w:rPr>
          <w:bCs/>
        </w:rPr>
        <w:t xml:space="preserve"> </w:t>
      </w:r>
    </w:p>
    <w:p w14:paraId="3057CF66" w14:textId="2E14E2C5" w:rsidR="00BF3728" w:rsidRDefault="00BF3728" w:rsidP="008B7C6A">
      <w:pPr>
        <w:tabs>
          <w:tab w:val="left" w:pos="8430"/>
        </w:tabs>
        <w:spacing w:line="360" w:lineRule="auto"/>
        <w:rPr>
          <w:bCs/>
        </w:rPr>
      </w:pPr>
      <w:r>
        <w:rPr>
          <w:bCs/>
        </w:rPr>
        <w:t>-V</w:t>
      </w:r>
      <w:r w:rsidR="00AC7CD6" w:rsidRPr="00AC7CD6">
        <w:rPr>
          <w:bCs/>
        </w:rPr>
        <w:t xml:space="preserve">asking </w:t>
      </w:r>
      <w:r>
        <w:rPr>
          <w:bCs/>
        </w:rPr>
        <w:t>av vind</w:t>
      </w:r>
      <w:r w:rsidR="00BA5332">
        <w:rPr>
          <w:bCs/>
        </w:rPr>
        <w:t>u</w:t>
      </w:r>
      <w:r>
        <w:rPr>
          <w:bCs/>
        </w:rPr>
        <w:t xml:space="preserve">er </w:t>
      </w:r>
      <w:r w:rsidR="00AC7CD6" w:rsidRPr="00AC7CD6">
        <w:rPr>
          <w:bCs/>
        </w:rPr>
        <w:t>på Andenes helsesenter</w:t>
      </w:r>
    </w:p>
    <w:p w14:paraId="5A05B756" w14:textId="11AEBB5D" w:rsidR="00BF3728" w:rsidRDefault="00BF3728" w:rsidP="008B7C6A">
      <w:pPr>
        <w:tabs>
          <w:tab w:val="left" w:pos="8430"/>
        </w:tabs>
        <w:spacing w:line="360" w:lineRule="auto"/>
        <w:rPr>
          <w:bCs/>
        </w:rPr>
      </w:pPr>
      <w:r>
        <w:rPr>
          <w:bCs/>
        </w:rPr>
        <w:t>- M</w:t>
      </w:r>
      <w:r w:rsidR="00AC7CD6" w:rsidRPr="00AC7CD6">
        <w:rPr>
          <w:bCs/>
        </w:rPr>
        <w:t>arkering av Frivillighetens dag</w:t>
      </w:r>
      <w:r w:rsidR="00C64338">
        <w:rPr>
          <w:bCs/>
        </w:rPr>
        <w:t>, (åpent kontor med førjulskos)</w:t>
      </w:r>
    </w:p>
    <w:p w14:paraId="7CF403FC" w14:textId="71E524DF" w:rsidR="00BF3728" w:rsidRDefault="00BF3728" w:rsidP="008B7C6A">
      <w:pPr>
        <w:tabs>
          <w:tab w:val="left" w:pos="8430"/>
        </w:tabs>
        <w:spacing w:line="360" w:lineRule="auto"/>
        <w:rPr>
          <w:bCs/>
        </w:rPr>
      </w:pPr>
      <w:r>
        <w:rPr>
          <w:bCs/>
        </w:rPr>
        <w:lastRenderedPageBreak/>
        <w:t xml:space="preserve">- </w:t>
      </w:r>
      <w:r w:rsidR="00AC7CD6" w:rsidRPr="00AC7CD6">
        <w:rPr>
          <w:bCs/>
        </w:rPr>
        <w:t>Andøya på tvers</w:t>
      </w:r>
      <w:r w:rsidR="00ED29F9">
        <w:rPr>
          <w:bCs/>
        </w:rPr>
        <w:t xml:space="preserve"> under </w:t>
      </w:r>
      <w:proofErr w:type="spellStart"/>
      <w:r w:rsidR="00ED29F9">
        <w:rPr>
          <w:bCs/>
        </w:rPr>
        <w:t>Folkehelseuka</w:t>
      </w:r>
      <w:proofErr w:type="spellEnd"/>
    </w:p>
    <w:p w14:paraId="194A92EA" w14:textId="00E522E3" w:rsidR="00BF3728" w:rsidRDefault="00BF3728" w:rsidP="008B7C6A">
      <w:pPr>
        <w:tabs>
          <w:tab w:val="left" w:pos="8430"/>
        </w:tabs>
        <w:spacing w:line="360" w:lineRule="auto"/>
        <w:rPr>
          <w:bCs/>
        </w:rPr>
      </w:pPr>
      <w:r>
        <w:rPr>
          <w:bCs/>
        </w:rPr>
        <w:t xml:space="preserve">- </w:t>
      </w:r>
      <w:proofErr w:type="spellStart"/>
      <w:r w:rsidR="00AC7CD6" w:rsidRPr="00AC7CD6">
        <w:rPr>
          <w:bCs/>
        </w:rPr>
        <w:t>Folkehelseuka</w:t>
      </w:r>
      <w:proofErr w:type="spellEnd"/>
      <w:r w:rsidR="003427F9">
        <w:rPr>
          <w:bCs/>
        </w:rPr>
        <w:t xml:space="preserve"> (tur med grilling, </w:t>
      </w:r>
      <w:proofErr w:type="spellStart"/>
      <w:r w:rsidR="003427F9">
        <w:rPr>
          <w:bCs/>
        </w:rPr>
        <w:t>ca</w:t>
      </w:r>
      <w:proofErr w:type="spellEnd"/>
      <w:r w:rsidR="003427F9">
        <w:rPr>
          <w:bCs/>
        </w:rPr>
        <w:t xml:space="preserve"> 20 deltakere)</w:t>
      </w:r>
    </w:p>
    <w:p w14:paraId="1F1D3076" w14:textId="77777777" w:rsidR="00BF3728" w:rsidRDefault="00BF3728" w:rsidP="008B7C6A">
      <w:pPr>
        <w:tabs>
          <w:tab w:val="left" w:pos="8430"/>
        </w:tabs>
        <w:spacing w:line="360" w:lineRule="auto"/>
        <w:rPr>
          <w:bCs/>
        </w:rPr>
      </w:pPr>
      <w:r>
        <w:rPr>
          <w:bCs/>
        </w:rPr>
        <w:t>- J</w:t>
      </w:r>
      <w:r w:rsidR="00AC7CD6" w:rsidRPr="00AC7CD6">
        <w:rPr>
          <w:bCs/>
        </w:rPr>
        <w:t xml:space="preserve">ulebord på omsorgsboligen </w:t>
      </w:r>
    </w:p>
    <w:p w14:paraId="2E3FFBA0" w14:textId="724C5CC8" w:rsidR="00BF3728" w:rsidRDefault="00BF3728" w:rsidP="008B7C6A">
      <w:pPr>
        <w:tabs>
          <w:tab w:val="left" w:pos="8430"/>
        </w:tabs>
        <w:spacing w:line="360" w:lineRule="auto"/>
        <w:rPr>
          <w:bCs/>
        </w:rPr>
      </w:pPr>
      <w:r>
        <w:rPr>
          <w:bCs/>
        </w:rPr>
        <w:t>- V</w:t>
      </w:r>
      <w:r w:rsidR="00AC7CD6" w:rsidRPr="00AC7CD6">
        <w:rPr>
          <w:bCs/>
        </w:rPr>
        <w:t>edlikehold på Rabben.</w:t>
      </w:r>
      <w:r w:rsidR="008B7C6A">
        <w:rPr>
          <w:bCs/>
        </w:rPr>
        <w:t xml:space="preserve"> </w:t>
      </w:r>
    </w:p>
    <w:p w14:paraId="76904DDA" w14:textId="331F30A8" w:rsidR="00BA5332" w:rsidRDefault="00BA5332" w:rsidP="008B7C6A">
      <w:pPr>
        <w:tabs>
          <w:tab w:val="left" w:pos="8430"/>
        </w:tabs>
        <w:spacing w:line="360" w:lineRule="auto"/>
        <w:rPr>
          <w:bCs/>
        </w:rPr>
      </w:pPr>
      <w:r>
        <w:rPr>
          <w:bCs/>
        </w:rPr>
        <w:t>- Temamøte på Dverberg</w:t>
      </w:r>
      <w:r w:rsidR="00010C62">
        <w:rPr>
          <w:bCs/>
        </w:rPr>
        <w:t xml:space="preserve"> (</w:t>
      </w:r>
      <w:proofErr w:type="spellStart"/>
      <w:r w:rsidR="00010C62">
        <w:rPr>
          <w:bCs/>
        </w:rPr>
        <w:t>ca</w:t>
      </w:r>
      <w:proofErr w:type="spellEnd"/>
      <w:r w:rsidR="00010C62">
        <w:rPr>
          <w:bCs/>
        </w:rPr>
        <w:t xml:space="preserve"> 25 personer)</w:t>
      </w:r>
    </w:p>
    <w:p w14:paraId="6D220EE9" w14:textId="0374F14C" w:rsidR="003427F9" w:rsidRDefault="003427F9" w:rsidP="008B7C6A">
      <w:pPr>
        <w:tabs>
          <w:tab w:val="left" w:pos="8430"/>
        </w:tabs>
        <w:spacing w:line="360" w:lineRule="auto"/>
        <w:rPr>
          <w:bCs/>
        </w:rPr>
      </w:pPr>
      <w:r>
        <w:rPr>
          <w:bCs/>
        </w:rPr>
        <w:t>- Generasjonstur ved Klevvannet under Kulturuka</w:t>
      </w:r>
    </w:p>
    <w:p w14:paraId="4ED4C2A2" w14:textId="77777777" w:rsidR="00BF5E05" w:rsidRDefault="008B7C6A" w:rsidP="008B7C6A">
      <w:pPr>
        <w:tabs>
          <w:tab w:val="left" w:pos="8430"/>
        </w:tabs>
        <w:spacing w:line="360" w:lineRule="auto"/>
      </w:pPr>
      <w:r>
        <w:t xml:space="preserve">Vi har opprettet et samarbeid med Ungdomsbedriften Old </w:t>
      </w:r>
      <w:proofErr w:type="spellStart"/>
      <w:r>
        <w:t>but</w:t>
      </w:r>
      <w:proofErr w:type="spellEnd"/>
      <w:r>
        <w:t xml:space="preserve"> gold, de ønsker å jobbe med aktiviteter som skal forhindre ensomhet blant eldre. Dette samarbeidet vil fortsette første halvår 2020. </w:t>
      </w:r>
      <w:r w:rsidR="00BF3728">
        <w:t xml:space="preserve">Flere nye tiltak ble vedtatt å starte opp og </w:t>
      </w:r>
      <w:r w:rsidR="00BF5E05">
        <w:t>planlagt</w:t>
      </w:r>
      <w:r w:rsidR="00BF3728">
        <w:t xml:space="preserve"> i 2019, men </w:t>
      </w:r>
      <w:r>
        <w:t xml:space="preserve">starter opp </w:t>
      </w:r>
      <w:r w:rsidR="00BF3728">
        <w:t>i 2020</w:t>
      </w:r>
      <w:r w:rsidR="00BF5E05">
        <w:t>:</w:t>
      </w:r>
    </w:p>
    <w:p w14:paraId="0DD0F330" w14:textId="77777777" w:rsidR="00BF5E05" w:rsidRDefault="00BF5E05" w:rsidP="00BF5E05">
      <w:pPr>
        <w:pStyle w:val="Listeavsnitt"/>
        <w:numPr>
          <w:ilvl w:val="0"/>
          <w:numId w:val="3"/>
        </w:numPr>
        <w:tabs>
          <w:tab w:val="left" w:pos="8430"/>
        </w:tabs>
        <w:spacing w:line="360" w:lineRule="auto"/>
      </w:pPr>
      <w:r>
        <w:t>T</w:t>
      </w:r>
      <w:r w:rsidR="008B7C6A">
        <w:t xml:space="preserve">emakafé for kreftrammede, </w:t>
      </w:r>
      <w:r w:rsidR="00BF3728">
        <w:t>som</w:t>
      </w:r>
      <w:r w:rsidR="008B7C6A">
        <w:t xml:space="preserve"> skal ha månedlige treff.</w:t>
      </w:r>
      <w:r w:rsidR="005A368C">
        <w:t xml:space="preserve"> </w:t>
      </w:r>
    </w:p>
    <w:p w14:paraId="7E18DD83" w14:textId="240E1FC7" w:rsidR="00AC7CD6" w:rsidRDefault="005A368C" w:rsidP="00BF5E05">
      <w:pPr>
        <w:pStyle w:val="Listeavsnitt"/>
        <w:numPr>
          <w:ilvl w:val="0"/>
          <w:numId w:val="3"/>
        </w:numPr>
        <w:tabs>
          <w:tab w:val="left" w:pos="8430"/>
        </w:tabs>
        <w:spacing w:line="360" w:lineRule="auto"/>
      </w:pPr>
      <w:r>
        <w:t xml:space="preserve">Andøy Frivilligforum har blitt et samarbeid mellom frivilligsentralen og kultur, og det planlegges </w:t>
      </w:r>
      <w:r w:rsidR="00D51B83">
        <w:t xml:space="preserve">møter og </w:t>
      </w:r>
      <w:r>
        <w:t>en frivilligmesse våren 2020.</w:t>
      </w:r>
    </w:p>
    <w:p w14:paraId="4CE5D6A1" w14:textId="6D35A956" w:rsidR="00BF5E05" w:rsidRPr="008B7C6A" w:rsidRDefault="00BF5E05" w:rsidP="00BF5E05">
      <w:pPr>
        <w:pStyle w:val="Listeavsnitt"/>
        <w:numPr>
          <w:ilvl w:val="0"/>
          <w:numId w:val="3"/>
        </w:numPr>
        <w:tabs>
          <w:tab w:val="left" w:pos="8430"/>
        </w:tabs>
        <w:spacing w:line="360" w:lineRule="auto"/>
      </w:pPr>
      <w:r>
        <w:t>Aktivitet på Kvalnes</w:t>
      </w:r>
      <w:r w:rsidR="00C83D50">
        <w:t>.</w:t>
      </w:r>
    </w:p>
    <w:p w14:paraId="4AFA4DB0" w14:textId="77777777" w:rsidR="00AB47B1" w:rsidRDefault="00AB47B1" w:rsidP="00AB47B1">
      <w:pPr>
        <w:tabs>
          <w:tab w:val="left" w:pos="8430"/>
        </w:tabs>
        <w:spacing w:line="360" w:lineRule="auto"/>
      </w:pPr>
    </w:p>
    <w:p w14:paraId="20A6113D" w14:textId="592FF45E" w:rsidR="00AC7CD6" w:rsidRDefault="00572A50" w:rsidP="002E66B0">
      <w:pPr>
        <w:spacing w:line="360" w:lineRule="auto"/>
      </w:pPr>
      <w:r>
        <w:t>Samarbeidet</w:t>
      </w:r>
      <w:r w:rsidR="008B7C6A">
        <w:t xml:space="preserve"> rundt avtalen med kommunen</w:t>
      </w:r>
      <w:r>
        <w:t xml:space="preserve"> har fungert godt, </w:t>
      </w:r>
      <w:r w:rsidR="00BF5E05">
        <w:t>og det jobbes kontinuerlig fra styret og administrasjonen for å nå</w:t>
      </w:r>
      <w:r>
        <w:t xml:space="preserve"> måltallet. </w:t>
      </w:r>
      <w:r w:rsidR="00E82D08">
        <w:t>I 201</w:t>
      </w:r>
      <w:r w:rsidR="00AC7CD6">
        <w:t>9</w:t>
      </w:r>
      <w:r w:rsidR="00E82D08">
        <w:t xml:space="preserve"> genererte de frivillige </w:t>
      </w:r>
      <w:r w:rsidR="00BF3728">
        <w:t>1325</w:t>
      </w:r>
      <w:r w:rsidR="00E82D08">
        <w:t xml:space="preserve"> timer.</w:t>
      </w:r>
      <w:r w:rsidR="00AC7CD6">
        <w:t xml:space="preserve"> </w:t>
      </w:r>
      <w:r w:rsidR="00B03D89">
        <w:t xml:space="preserve">Dette er ikke inkludert de utallige timene som styret bidrar med. </w:t>
      </w:r>
      <w:r w:rsidR="00AC7CD6">
        <w:t>Vi mener også at det ville vært bedre å måle antallet våre frivillige når ut til og aktiviserer</w:t>
      </w:r>
      <w:r w:rsidR="005A368C">
        <w:t>,</w:t>
      </w:r>
      <w:r w:rsidR="00AC7CD6">
        <w:t xml:space="preserve"> fremfor å bare telle det antallet timer de frivillige skaper. </w:t>
      </w:r>
      <w:r w:rsidR="00BF5E05">
        <w:t xml:space="preserve">Det er vel så viktig å synliggjøre hvor mange de ulike tiltakene og aktivitetene faktisk når og skaper en bedre hverdag for, da det er dette som skaper bolyst og livsglede. </w:t>
      </w:r>
      <w:r w:rsidR="00BF5E05" w:rsidRPr="00EA157B">
        <w:t xml:space="preserve">Våre aktiviteter har gitt et tilbud til </w:t>
      </w:r>
      <w:r w:rsidR="00C44C60" w:rsidRPr="00EA157B">
        <w:t xml:space="preserve">rundt </w:t>
      </w:r>
      <w:r w:rsidR="00F53850">
        <w:t>1055</w:t>
      </w:r>
      <w:r w:rsidR="00EA157B" w:rsidRPr="00EA157B">
        <w:t xml:space="preserve"> personer</w:t>
      </w:r>
      <w:r w:rsidR="001274B7" w:rsidRPr="00EA157B">
        <w:t xml:space="preserve"> </w:t>
      </w:r>
      <w:r w:rsidR="00BF5E05" w:rsidRPr="00EA157B">
        <w:t>i 2019</w:t>
      </w:r>
      <w:r w:rsidR="001058B2">
        <w:t xml:space="preserve"> (basert på antall deltakere på hvert arrangement) og er med på å skape livsglede og aktivitet for de ulike deltakerne</w:t>
      </w:r>
      <w:r w:rsidR="00BF5E05" w:rsidRPr="00EA157B">
        <w:t>.</w:t>
      </w:r>
      <w:r w:rsidR="00E43E6B">
        <w:t xml:space="preserve"> </w:t>
      </w:r>
    </w:p>
    <w:p w14:paraId="1AD741EF" w14:textId="77777777" w:rsidR="00AC7CD6" w:rsidRDefault="00AC7CD6" w:rsidP="002E66B0">
      <w:pPr>
        <w:spacing w:line="360" w:lineRule="auto"/>
      </w:pPr>
    </w:p>
    <w:p w14:paraId="7F833EE9" w14:textId="20A5FC92" w:rsidR="004165E3" w:rsidRDefault="002E66B0" w:rsidP="002E66B0">
      <w:pPr>
        <w:spacing w:line="360" w:lineRule="auto"/>
      </w:pPr>
      <w:r>
        <w:t xml:space="preserve">Andøy Frivilligsentral samarbeider </w:t>
      </w:r>
      <w:r w:rsidR="00FB2869">
        <w:t xml:space="preserve">tett </w:t>
      </w:r>
      <w:r>
        <w:t xml:space="preserve">med Røde Kors, Folkebiblioteket, </w:t>
      </w:r>
      <w:r w:rsidR="004D4DF9">
        <w:t xml:space="preserve">Fysioterapitjenesten, </w:t>
      </w:r>
      <w:r>
        <w:t>Integreringstjenesten, Helse og omsorg og NAV.</w:t>
      </w:r>
    </w:p>
    <w:p w14:paraId="69117903" w14:textId="77777777" w:rsidR="002E66B0" w:rsidRDefault="002E66B0" w:rsidP="002E66B0">
      <w:pPr>
        <w:spacing w:line="360" w:lineRule="auto"/>
      </w:pPr>
    </w:p>
    <w:p w14:paraId="5E5C5868" w14:textId="56C22D09" w:rsidR="004151ED" w:rsidRDefault="004151ED" w:rsidP="002E66B0">
      <w:pPr>
        <w:spacing w:line="360" w:lineRule="auto"/>
      </w:pPr>
      <w:r>
        <w:t>Faste aktiviteter</w:t>
      </w:r>
      <w:r w:rsidR="00AB47B1">
        <w:t xml:space="preserve"> i 201</w:t>
      </w:r>
      <w:r w:rsidR="00AC7CD6">
        <w:t>9</w:t>
      </w:r>
      <w:r w:rsidR="00AB47B1">
        <w:t>:</w:t>
      </w:r>
    </w:p>
    <w:p w14:paraId="17B87256" w14:textId="0C609165" w:rsidR="008D5DE2" w:rsidRDefault="00AB47B1" w:rsidP="00AB47B1">
      <w:pPr>
        <w:pStyle w:val="Listeavsnitt"/>
        <w:numPr>
          <w:ilvl w:val="0"/>
          <w:numId w:val="2"/>
        </w:numPr>
        <w:spacing w:line="360" w:lineRule="auto"/>
      </w:pPr>
      <w:proofErr w:type="spellStart"/>
      <w:r>
        <w:t>Gågruppe</w:t>
      </w:r>
      <w:proofErr w:type="spellEnd"/>
      <w:r>
        <w:t xml:space="preserve"> hver t</w:t>
      </w:r>
      <w:r w:rsidR="008D5DE2">
        <w:t>orsdag</w:t>
      </w:r>
      <w:r w:rsidR="00AC7CD6">
        <w:t xml:space="preserve"> på Andenes</w:t>
      </w:r>
    </w:p>
    <w:p w14:paraId="6FB677B3" w14:textId="0B91978E" w:rsidR="00AC7CD6" w:rsidRDefault="00AC7CD6" w:rsidP="00AB47B1">
      <w:pPr>
        <w:pStyle w:val="Listeavsnitt"/>
        <w:numPr>
          <w:ilvl w:val="0"/>
          <w:numId w:val="2"/>
        </w:numPr>
        <w:spacing w:line="360" w:lineRule="auto"/>
      </w:pPr>
      <w:proofErr w:type="spellStart"/>
      <w:r>
        <w:t>Gågruppe</w:t>
      </w:r>
      <w:proofErr w:type="spellEnd"/>
      <w:r>
        <w:t xml:space="preserve"> på Dverberg hver tirsdag</w:t>
      </w:r>
    </w:p>
    <w:p w14:paraId="1A071DF1" w14:textId="203090C1" w:rsidR="00AB47B1" w:rsidRDefault="008D5DE2" w:rsidP="00AB47B1">
      <w:pPr>
        <w:pStyle w:val="Listeavsnitt"/>
        <w:numPr>
          <w:ilvl w:val="0"/>
          <w:numId w:val="2"/>
        </w:numPr>
        <w:spacing w:line="360" w:lineRule="auto"/>
      </w:pPr>
      <w:r>
        <w:lastRenderedPageBreak/>
        <w:t>Håndarbeidskafé hver torsdag</w:t>
      </w:r>
      <w:r w:rsidR="00AC7CD6">
        <w:t xml:space="preserve"> på Andenes</w:t>
      </w:r>
      <w:r w:rsidR="00AB47B1">
        <w:t>.</w:t>
      </w:r>
    </w:p>
    <w:p w14:paraId="1E147215" w14:textId="77777777" w:rsidR="00AB47B1" w:rsidRDefault="00AB47B1" w:rsidP="00AB47B1">
      <w:pPr>
        <w:pStyle w:val="Listeavsnitt"/>
        <w:numPr>
          <w:ilvl w:val="0"/>
          <w:numId w:val="2"/>
        </w:numPr>
        <w:spacing w:line="360" w:lineRule="auto"/>
      </w:pPr>
      <w:r>
        <w:t xml:space="preserve">Middagstreff 1 x </w:t>
      </w:r>
      <w:proofErr w:type="spellStart"/>
      <w:r>
        <w:t>mnd</w:t>
      </w:r>
      <w:proofErr w:type="spellEnd"/>
      <w:r>
        <w:t xml:space="preserve"> på Andenes og i Risøyhamn.</w:t>
      </w:r>
    </w:p>
    <w:p w14:paraId="116946B4" w14:textId="21CB33DE" w:rsidR="00AB47B1" w:rsidRDefault="00AB47B1" w:rsidP="00AB47B1">
      <w:pPr>
        <w:pStyle w:val="Listeavsnitt"/>
        <w:numPr>
          <w:ilvl w:val="0"/>
          <w:numId w:val="2"/>
        </w:numPr>
        <w:spacing w:line="360" w:lineRule="auto"/>
      </w:pPr>
      <w:r>
        <w:t xml:space="preserve">Språkkafé </w:t>
      </w:r>
      <w:r w:rsidR="00AC7CD6">
        <w:t>for menn og damer.</w:t>
      </w:r>
    </w:p>
    <w:p w14:paraId="0ECA2E47" w14:textId="7EAC020C" w:rsidR="00AB47B1" w:rsidRDefault="00AB47B1" w:rsidP="00AB47B1">
      <w:pPr>
        <w:pStyle w:val="Listeavsnitt"/>
        <w:numPr>
          <w:ilvl w:val="0"/>
          <w:numId w:val="2"/>
        </w:numPr>
        <w:spacing w:line="360" w:lineRule="auto"/>
      </w:pPr>
      <w:r>
        <w:t>Aktivitetsvenn for personer med demens.</w:t>
      </w:r>
    </w:p>
    <w:p w14:paraId="7D5E06D2" w14:textId="15533B2D" w:rsidR="00AB47B1" w:rsidRDefault="00AB47B1" w:rsidP="00AB47B1">
      <w:pPr>
        <w:pStyle w:val="Listeavsnitt"/>
        <w:numPr>
          <w:ilvl w:val="0"/>
          <w:numId w:val="2"/>
        </w:numPr>
        <w:spacing w:line="360" w:lineRule="auto"/>
      </w:pPr>
      <w:r>
        <w:t xml:space="preserve">Aktivitet på Omsorgsboligen i </w:t>
      </w:r>
      <w:r w:rsidR="00A04BE3">
        <w:t>S</w:t>
      </w:r>
      <w:bookmarkStart w:id="0" w:name="_GoBack"/>
      <w:bookmarkEnd w:id="0"/>
      <w:r>
        <w:t>kolegata, hver onsdag.</w:t>
      </w:r>
    </w:p>
    <w:p w14:paraId="1B38ACDD" w14:textId="38F8FBE3" w:rsidR="00FB2869" w:rsidRDefault="00FB2869" w:rsidP="00AB47B1">
      <w:pPr>
        <w:pStyle w:val="Listeavsnitt"/>
        <w:numPr>
          <w:ilvl w:val="0"/>
          <w:numId w:val="2"/>
        </w:numPr>
        <w:spacing w:line="360" w:lineRule="auto"/>
      </w:pPr>
      <w:r>
        <w:t>BUA</w:t>
      </w:r>
      <w:r w:rsidR="00F12B4D">
        <w:t xml:space="preserve"> (Utstyrssentral), åpent daglig på Åse og tirsdag og torsdag på Andenes.</w:t>
      </w:r>
    </w:p>
    <w:p w14:paraId="42E414B9" w14:textId="455D8706" w:rsidR="00A35EFF" w:rsidRDefault="00A35EFF" w:rsidP="00AB47B1">
      <w:pPr>
        <w:pStyle w:val="Listeavsnitt"/>
        <w:numPr>
          <w:ilvl w:val="0"/>
          <w:numId w:val="2"/>
        </w:numPr>
        <w:spacing w:line="360" w:lineRule="auto"/>
      </w:pPr>
      <w:r>
        <w:t>Rekruttering av instruktører til sterk og stødig.</w:t>
      </w:r>
    </w:p>
    <w:p w14:paraId="3011D1FD" w14:textId="0C009F3B" w:rsidR="002D1BD5" w:rsidRDefault="002D1BD5" w:rsidP="00AB47B1">
      <w:pPr>
        <w:pStyle w:val="Listeavsnitt"/>
        <w:numPr>
          <w:ilvl w:val="0"/>
          <w:numId w:val="2"/>
        </w:numPr>
        <w:spacing w:line="360" w:lineRule="auto"/>
      </w:pPr>
      <w:r>
        <w:t>Småjobbsentral</w:t>
      </w:r>
    </w:p>
    <w:p w14:paraId="684C5673" w14:textId="77777777" w:rsidR="004165E3" w:rsidRPr="000E30AE" w:rsidRDefault="004165E3" w:rsidP="000E30AE">
      <w:pPr>
        <w:spacing w:line="360" w:lineRule="auto"/>
      </w:pPr>
    </w:p>
    <w:p w14:paraId="539D7482" w14:textId="77777777" w:rsidR="004165E3" w:rsidRPr="000E30AE" w:rsidRDefault="0042614F" w:rsidP="000E30AE">
      <w:pPr>
        <w:pStyle w:val="Overskrift1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Drift/ nettverksarbeid</w:t>
      </w:r>
    </w:p>
    <w:p w14:paraId="5A8B8D4C" w14:textId="0754083A" w:rsidR="00DF1E83" w:rsidRDefault="00D854A8" w:rsidP="00DF1E83">
      <w:pPr>
        <w:tabs>
          <w:tab w:val="left" w:pos="8430"/>
        </w:tabs>
        <w:spacing w:line="360" w:lineRule="auto"/>
      </w:pPr>
      <w:r>
        <w:t>Regnskapet for 2019 er godkjent med de transaksjonene som er foretatt ila året</w:t>
      </w:r>
      <w:r w:rsidR="00DF1E83">
        <w:t>.</w:t>
      </w:r>
      <w:r>
        <w:t xml:space="preserve"> Blant annet er det gjennomført tiltak for </w:t>
      </w:r>
      <w:r w:rsidR="00C72493">
        <w:t>å</w:t>
      </w:r>
      <w:r>
        <w:t xml:space="preserve"> øke regnskapskompetansen.</w:t>
      </w:r>
      <w:r w:rsidR="00FB2869">
        <w:t xml:space="preserve"> I tillegg har vi </w:t>
      </w:r>
      <w:r w:rsidR="00C72493">
        <w:t>søkt og fått innvilget</w:t>
      </w:r>
      <w:r w:rsidR="00FB2869">
        <w:t xml:space="preserve"> prosjektmidler fra </w:t>
      </w:r>
      <w:r w:rsidR="008B7C6A">
        <w:t xml:space="preserve">Sparebank 1 stiftelsen og </w:t>
      </w:r>
      <w:proofErr w:type="spellStart"/>
      <w:r w:rsidR="008B7C6A">
        <w:t>Bufdir</w:t>
      </w:r>
      <w:proofErr w:type="spellEnd"/>
      <w:r w:rsidR="008B7C6A">
        <w:t xml:space="preserve"> til BUA</w:t>
      </w:r>
      <w:r>
        <w:t xml:space="preserve"> på til sammen 186 000 kr</w:t>
      </w:r>
      <w:r w:rsidR="008B7C6A">
        <w:t>.</w:t>
      </w:r>
    </w:p>
    <w:p w14:paraId="36B86FEE" w14:textId="77777777" w:rsidR="00DF1E83" w:rsidRDefault="00DF1E83" w:rsidP="00DF1E83">
      <w:pPr>
        <w:tabs>
          <w:tab w:val="left" w:pos="8430"/>
        </w:tabs>
        <w:spacing w:line="360" w:lineRule="auto"/>
      </w:pPr>
    </w:p>
    <w:p w14:paraId="5CAAD6B3" w14:textId="58EB7BB1" w:rsidR="0042614F" w:rsidRDefault="004165E3" w:rsidP="000E30AE">
      <w:pPr>
        <w:spacing w:line="360" w:lineRule="auto"/>
      </w:pPr>
      <w:r w:rsidRPr="000E30AE">
        <w:t xml:space="preserve">Daglig leder </w:t>
      </w:r>
      <w:r w:rsidR="008D5DE2">
        <w:t>har vært</w:t>
      </w:r>
      <w:r w:rsidRPr="000E30AE">
        <w:t xml:space="preserve"> ansatt i 50% stilling fra 01.</w:t>
      </w:r>
      <w:r w:rsidR="000E30AE">
        <w:t>02.17</w:t>
      </w:r>
      <w:r w:rsidRPr="000E30AE">
        <w:t xml:space="preserve"> og</w:t>
      </w:r>
      <w:r w:rsidR="0042614F">
        <w:t xml:space="preserve"> kombinerer stillingen med en 50 % Folkehelsekoordinatorstilling i Andøy kommune</w:t>
      </w:r>
      <w:r w:rsidRPr="000E30AE">
        <w:t xml:space="preserve">. </w:t>
      </w:r>
      <w:r w:rsidR="008B7C6A">
        <w:t xml:space="preserve">I tillegg har daglig leder påbegynt en MBA i ledelse for å øke egen kompetanse inn i Andøy Frivilligsentral. Aud Holte har vært </w:t>
      </w:r>
      <w:r w:rsidR="0042614F">
        <w:t>ansatt som prosjektmedarbeider i 50 % stilling</w:t>
      </w:r>
      <w:r w:rsidR="008B7C6A">
        <w:t xml:space="preserve"> siden </w:t>
      </w:r>
      <w:r w:rsidR="00FB2869">
        <w:t>den 13.8.18</w:t>
      </w:r>
      <w:r w:rsidR="0042614F">
        <w:t>.</w:t>
      </w:r>
      <w:r w:rsidR="008B7C6A">
        <w:t xml:space="preserve"> Denne løsningen fungerer godt. </w:t>
      </w:r>
    </w:p>
    <w:p w14:paraId="20FB77AE" w14:textId="77777777" w:rsidR="0042614F" w:rsidRDefault="0042614F" w:rsidP="000E30AE">
      <w:pPr>
        <w:spacing w:line="360" w:lineRule="auto"/>
      </w:pPr>
    </w:p>
    <w:p w14:paraId="6A2B2234" w14:textId="3C223DD4" w:rsidR="004165E3" w:rsidRPr="000E30AE" w:rsidRDefault="004165E3" w:rsidP="000E30AE">
      <w:pPr>
        <w:spacing w:line="360" w:lineRule="auto"/>
      </w:pPr>
      <w:r w:rsidRPr="000E30AE">
        <w:t>Det er et eget nettverk for frivilligsentralene i Vesterålen: Sortland, Bø</w:t>
      </w:r>
      <w:r w:rsidR="00B61994">
        <w:t>,</w:t>
      </w:r>
      <w:r w:rsidRPr="000E30AE">
        <w:t xml:space="preserve"> Øksnes, Hadsel, Lødingen. Nettverket skal bidra til samarbeid og støtte hverandre samt arrangere tiltak på tvers av kommunene.</w:t>
      </w:r>
    </w:p>
    <w:p w14:paraId="13CC167C" w14:textId="77777777" w:rsidR="004165E3" w:rsidRDefault="000E30AE" w:rsidP="000E30AE">
      <w:pPr>
        <w:spacing w:line="360" w:lineRule="auto"/>
      </w:pPr>
      <w:r>
        <w:t>Nettverket har eksistert</w:t>
      </w:r>
      <w:r w:rsidR="004165E3" w:rsidRPr="000E30AE">
        <w:t xml:space="preserve"> </w:t>
      </w:r>
      <w:r>
        <w:t>siden</w:t>
      </w:r>
      <w:r w:rsidR="004165E3" w:rsidRPr="000E30AE">
        <w:t xml:space="preserve"> 2015.</w:t>
      </w:r>
    </w:p>
    <w:p w14:paraId="1787549D" w14:textId="77777777" w:rsidR="004165E3" w:rsidRPr="000E30AE" w:rsidRDefault="004165E3" w:rsidP="000E30AE">
      <w:pPr>
        <w:spacing w:line="360" w:lineRule="auto"/>
      </w:pPr>
    </w:p>
    <w:p w14:paraId="3DC5BC0A" w14:textId="77777777" w:rsidR="004165E3" w:rsidRPr="000E30AE" w:rsidRDefault="004165E3" w:rsidP="000E30AE">
      <w:pPr>
        <w:pStyle w:val="Overskrift1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30AE">
        <w:rPr>
          <w:rFonts w:ascii="Times New Roman" w:hAnsi="Times New Roman" w:cs="Times New Roman"/>
        </w:rPr>
        <w:lastRenderedPageBreak/>
        <w:t>DAGLIG LEDER</w:t>
      </w:r>
    </w:p>
    <w:p w14:paraId="1D8FC979" w14:textId="40FE229A" w:rsidR="004165E3" w:rsidRPr="000E30AE" w:rsidRDefault="004165E3" w:rsidP="000E30AE">
      <w:pPr>
        <w:spacing w:line="360" w:lineRule="auto"/>
      </w:pPr>
      <w:r w:rsidRPr="000E30AE">
        <w:t xml:space="preserve">Daglig leder </w:t>
      </w:r>
      <w:r w:rsidR="004B6AF1" w:rsidRPr="000E30AE">
        <w:t>har</w:t>
      </w:r>
      <w:r w:rsidR="00C71B70">
        <w:t xml:space="preserve"> </w:t>
      </w:r>
      <w:r w:rsidRPr="000E30AE">
        <w:t xml:space="preserve">signaturrett i </w:t>
      </w:r>
      <w:proofErr w:type="spellStart"/>
      <w:r w:rsidRPr="000E30AE">
        <w:t>Altinn</w:t>
      </w:r>
      <w:proofErr w:type="spellEnd"/>
      <w:r w:rsidRPr="000E30AE">
        <w:t>, for å kunne administrere og registrere på vegne av Andøy frivilligsentral</w:t>
      </w:r>
      <w:r w:rsidR="004B6AF1" w:rsidRPr="000E30AE">
        <w:t xml:space="preserve">, </w:t>
      </w:r>
      <w:r w:rsidR="00C71B70">
        <w:t xml:space="preserve">i henhold til vedtatt delegasjonsreglementet. </w:t>
      </w:r>
    </w:p>
    <w:p w14:paraId="3030E85F" w14:textId="77777777" w:rsidR="004165E3" w:rsidRPr="000E30AE" w:rsidRDefault="004165E3" w:rsidP="000E30AE">
      <w:pPr>
        <w:pStyle w:val="Overskrift1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E30AE">
        <w:rPr>
          <w:rFonts w:ascii="Times New Roman" w:hAnsi="Times New Roman" w:cs="Times New Roman"/>
        </w:rPr>
        <w:t>OPPSUMMERING</w:t>
      </w:r>
    </w:p>
    <w:p w14:paraId="5F4F4DF1" w14:textId="2CC1D179" w:rsidR="004165E3" w:rsidRDefault="004165E3" w:rsidP="000E30AE">
      <w:pPr>
        <w:spacing w:line="360" w:lineRule="auto"/>
      </w:pPr>
      <w:r w:rsidRPr="000E30AE">
        <w:t>Andøy frivilligsentral skal være en samarbeidspartner og pådriver i frivillig arbeid, i samarbeid med enkeltpersoner og mot grupper. Departementets intensjoner når det gjelder frivillig-/nærmiljøsentraler er at det arbeides mot grupper og felles prosjekter.</w:t>
      </w:r>
      <w:r w:rsidR="004A044D">
        <w:t xml:space="preserve"> Vi har et fokus på at frivillig aktivitet skal baseres på de frivilliges engasjement og ønsker, som vi skal være med å bygge opp under. Vi skal være en bidragsyter ut mot lag og foreninger i Andøy kommune og skal kunne fungere som en port inn i frivillig arbeid for de som ikke allerede er engasjerte. </w:t>
      </w:r>
    </w:p>
    <w:p w14:paraId="29028497" w14:textId="77777777" w:rsidR="004A044D" w:rsidRPr="000E30AE" w:rsidRDefault="004A044D" w:rsidP="000E30AE">
      <w:pPr>
        <w:spacing w:line="360" w:lineRule="auto"/>
      </w:pPr>
    </w:p>
    <w:p w14:paraId="14B77D7C" w14:textId="0C2161DC" w:rsidR="004165E3" w:rsidRPr="000E30AE" w:rsidRDefault="004165E3" w:rsidP="000E30AE">
      <w:pPr>
        <w:spacing w:line="360" w:lineRule="auto"/>
      </w:pPr>
      <w:r w:rsidRPr="000E30AE">
        <w:t xml:space="preserve">Andøy frivilligsentral ble stiftet 25.02.14. Kommunestyret vedtok i juni 2013 at det skulle etableres frivilligsentral i Andøy. Frivilligsentralen i Andøy skal bygges opp, og legger opp til å samarbeide med andre lag, grupper og foreninger. Befolkningen i Andøy vil få muligheten til å kunne engasjere seg i frivillig arbeid gjennom frivilligsentralen. </w:t>
      </w:r>
    </w:p>
    <w:p w14:paraId="5E55C6F4" w14:textId="77777777" w:rsidR="004B6AF1" w:rsidRPr="000E30AE" w:rsidRDefault="004B6AF1" w:rsidP="000E30AE">
      <w:pPr>
        <w:spacing w:line="360" w:lineRule="auto"/>
      </w:pPr>
    </w:p>
    <w:p w14:paraId="1BBE59DE" w14:textId="77777777" w:rsidR="004B6AF1" w:rsidRPr="000E30AE" w:rsidRDefault="004B6AF1" w:rsidP="000E30AE">
      <w:pPr>
        <w:spacing w:line="360" w:lineRule="auto"/>
      </w:pPr>
      <w:r w:rsidRPr="000E30AE">
        <w:t>Andøy Frivilligsentral har en samarbeidsavtale med Andøy kommune, vedtatt</w:t>
      </w:r>
      <w:r w:rsidR="00900F48">
        <w:t xml:space="preserve"> februar 2018</w:t>
      </w:r>
      <w:r w:rsidRPr="000E30AE">
        <w:t>.</w:t>
      </w:r>
    </w:p>
    <w:p w14:paraId="708A65EC" w14:textId="77777777" w:rsidR="004B6AF1" w:rsidRPr="000E30AE" w:rsidRDefault="004B6AF1" w:rsidP="000E30AE">
      <w:pPr>
        <w:spacing w:line="360" w:lineRule="auto"/>
      </w:pPr>
    </w:p>
    <w:p w14:paraId="08750B7E" w14:textId="77777777" w:rsidR="004B6AF1" w:rsidRPr="000E30AE" w:rsidRDefault="004B6AF1" w:rsidP="000E30AE">
      <w:pPr>
        <w:spacing w:line="360" w:lineRule="auto"/>
      </w:pPr>
      <w:r w:rsidRPr="000E30AE">
        <w:t>Andøy Frivilligsentral holder til på Rabben (det gamle DPS bygget). Kontoret har åpningstider vedtatt av styret, fra kl. 10-14</w:t>
      </w:r>
      <w:r w:rsidR="00900F48">
        <w:t xml:space="preserve"> </w:t>
      </w:r>
      <w:proofErr w:type="spellStart"/>
      <w:r w:rsidR="00900F48">
        <w:t>man</w:t>
      </w:r>
      <w:proofErr w:type="spellEnd"/>
      <w:r w:rsidR="00900F48">
        <w:t>- fre</w:t>
      </w:r>
      <w:r w:rsidRPr="000E30AE">
        <w:t>. Kontoret holder stengt ved avvikling av ferie til påske, sommer og jul.</w:t>
      </w:r>
    </w:p>
    <w:p w14:paraId="0D46A4E3" w14:textId="77777777" w:rsidR="004165E3" w:rsidRPr="000E30AE" w:rsidRDefault="004165E3" w:rsidP="000E30AE">
      <w:pPr>
        <w:spacing w:line="360" w:lineRule="auto"/>
      </w:pPr>
    </w:p>
    <w:p w14:paraId="6A305036" w14:textId="77777777" w:rsidR="004165E3" w:rsidRPr="000E30AE" w:rsidRDefault="004165E3" w:rsidP="000E30AE">
      <w:pPr>
        <w:spacing w:line="360" w:lineRule="auto"/>
      </w:pPr>
    </w:p>
    <w:p w14:paraId="5A8206DA" w14:textId="77777777" w:rsidR="000E30AE" w:rsidRPr="000E30AE" w:rsidRDefault="000E30AE" w:rsidP="000E30AE">
      <w:pPr>
        <w:spacing w:line="360" w:lineRule="auto"/>
      </w:pPr>
    </w:p>
    <w:p w14:paraId="494DADDD" w14:textId="77777777" w:rsidR="004165E3" w:rsidRPr="000E30AE" w:rsidRDefault="004165E3" w:rsidP="000E30AE">
      <w:pPr>
        <w:spacing w:line="360" w:lineRule="auto"/>
      </w:pPr>
      <w:r w:rsidRPr="000E30AE">
        <w:t>Styret</w:t>
      </w:r>
    </w:p>
    <w:p w14:paraId="3F5347CB" w14:textId="55031DD5" w:rsidR="00FB2869" w:rsidRDefault="008B7C6A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Elin Wiik</w:t>
      </w:r>
    </w:p>
    <w:p w14:paraId="739C56E8" w14:textId="7E5367FE" w:rsidR="008B7C6A" w:rsidRDefault="008B7C6A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Ulf </w:t>
      </w:r>
      <w:proofErr w:type="spellStart"/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Mevold</w:t>
      </w:r>
      <w:proofErr w:type="spellEnd"/>
    </w:p>
    <w:p w14:paraId="60C983B7" w14:textId="0E3AD37D" w:rsidR="008B7C6A" w:rsidRDefault="008B7C6A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Åge Nilsen</w:t>
      </w:r>
    </w:p>
    <w:p w14:paraId="01D02626" w14:textId="603C4CBA" w:rsidR="008B7C6A" w:rsidRDefault="008B7C6A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Marit Kinn Arntsen</w:t>
      </w:r>
    </w:p>
    <w:p w14:paraId="04585F3B" w14:textId="5CC668B8" w:rsidR="008B7C6A" w:rsidRDefault="008B7C6A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Hallvar Rønneberg</w:t>
      </w:r>
    </w:p>
    <w:p w14:paraId="11BF29C0" w14:textId="6DB1609F" w:rsidR="008B7C6A" w:rsidRDefault="008B7C6A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6E1880" w14:textId="77777777" w:rsidR="006A35A7" w:rsidRDefault="006A35A7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Vara:</w:t>
      </w:r>
    </w:p>
    <w:p w14:paraId="7D9D0CEB" w14:textId="47E99E63" w:rsidR="008B7C6A" w:rsidRDefault="008B7C6A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Bjørg Michaelsen</w:t>
      </w:r>
    </w:p>
    <w:p w14:paraId="48D4A49B" w14:textId="0D55AC01" w:rsidR="008B7C6A" w:rsidRDefault="008B7C6A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Lars Ruth</w:t>
      </w:r>
    </w:p>
    <w:p w14:paraId="13D6B836" w14:textId="786092BE" w:rsidR="0013496E" w:rsidRDefault="006A35A7" w:rsidP="000E30AE">
      <w:pPr>
        <w:spacing w:line="360" w:lineRule="auto"/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Yngve </w:t>
      </w:r>
      <w:proofErr w:type="spellStart"/>
      <w:r w:rsidR="00044FC6">
        <w:rPr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Lukslett</w:t>
      </w:r>
      <w:proofErr w:type="spellEnd"/>
    </w:p>
    <w:sectPr w:rsidR="0013496E" w:rsidSect="00132D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3119" w:right="418" w:bottom="1440" w:left="709" w:header="274" w:footer="5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DA895" w14:textId="77777777" w:rsidR="0012305A" w:rsidRDefault="0012305A">
      <w:r>
        <w:separator/>
      </w:r>
    </w:p>
  </w:endnote>
  <w:endnote w:type="continuationSeparator" w:id="0">
    <w:p w14:paraId="021BD515" w14:textId="77777777" w:rsidR="0012305A" w:rsidRDefault="00123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03DFD" w14:textId="77777777" w:rsidR="00132D15" w:rsidRDefault="00132D1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DDE3B" w14:textId="77777777" w:rsidR="00132D15" w:rsidRDefault="00F6042A" w:rsidP="00132D15">
    <w:pPr>
      <w:pStyle w:val="BasicParagraph"/>
      <w:ind w:right="-1481"/>
      <w:rPr>
        <w:rFonts w:ascii="HelveticaNeue" w:hAnsi="HelveticaNeue" w:cs="HelveticaNeue"/>
        <w:color w:val="656565"/>
        <w:sz w:val="20"/>
        <w:szCs w:val="20"/>
      </w:rPr>
    </w:pPr>
    <w:r>
      <w:rPr>
        <w:rFonts w:ascii="HelveticaNeue" w:hAnsi="HelveticaNeue" w:cs="HelveticaNeue"/>
        <w:noProof/>
        <w:color w:val="656565"/>
        <w:sz w:val="20"/>
        <w:szCs w:val="20"/>
        <w:lang w:val="nb-NO" w:eastAsia="nb-NO" w:bidi="x-none"/>
      </w:rPr>
      <w:drawing>
        <wp:anchor distT="0" distB="0" distL="114300" distR="114300" simplePos="0" relativeHeight="251658240" behindDoc="1" locked="0" layoutInCell="1" allowOverlap="1" wp14:anchorId="27DF98EB" wp14:editId="47FA3DE5">
          <wp:simplePos x="0" y="0"/>
          <wp:positionH relativeFrom="column">
            <wp:posOffset>3830320</wp:posOffset>
          </wp:positionH>
          <wp:positionV relativeFrom="paragraph">
            <wp:posOffset>-1132205</wp:posOffset>
          </wp:positionV>
          <wp:extent cx="2781300" cy="2400300"/>
          <wp:effectExtent l="0" t="0" r="0" b="0"/>
          <wp:wrapNone/>
          <wp:docPr id="9" name="Bilde 9" descr="vannmerke_brev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vannmerke_brev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40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0345D1" w14:textId="77777777" w:rsidR="00132D15" w:rsidRPr="001A592E" w:rsidRDefault="00132D15" w:rsidP="00F6042A">
    <w:pPr>
      <w:pStyle w:val="BasicParagraph"/>
      <w:ind w:left="8640" w:hanging="702"/>
      <w:rPr>
        <w:rFonts w:ascii="Arial" w:hAnsi="Arial" w:cs="HelveticaNeue"/>
        <w:color w:val="808080"/>
        <w:sz w:val="20"/>
        <w:szCs w:val="20"/>
      </w:rPr>
    </w:pPr>
    <w:r w:rsidRPr="001A592E">
      <w:rPr>
        <w:rFonts w:ascii="Arial" w:hAnsi="Arial" w:cs="HelveticaNeue"/>
        <w:color w:val="7BC143"/>
        <w:sz w:val="20"/>
        <w:szCs w:val="20"/>
      </w:rPr>
      <w:t>A:</w:t>
    </w:r>
    <w:r w:rsidRPr="001A592E">
      <w:rPr>
        <w:rFonts w:ascii="Arial" w:hAnsi="Arial" w:cs="HelveticaNeue"/>
        <w:color w:val="808080"/>
        <w:sz w:val="20"/>
        <w:szCs w:val="20"/>
      </w:rPr>
      <w:tab/>
    </w:r>
    <w:proofErr w:type="spellStart"/>
    <w:r w:rsidR="00F6042A">
      <w:rPr>
        <w:rFonts w:ascii="Arial" w:hAnsi="Arial" w:cs="HelveticaNeue"/>
        <w:color w:val="808080"/>
        <w:sz w:val="20"/>
        <w:szCs w:val="20"/>
      </w:rPr>
      <w:t>Rabben</w:t>
    </w:r>
    <w:proofErr w:type="spellEnd"/>
    <w:r w:rsidR="00F6042A">
      <w:rPr>
        <w:rFonts w:ascii="Arial" w:hAnsi="Arial" w:cs="HelveticaNeue"/>
        <w:color w:val="808080"/>
        <w:sz w:val="20"/>
        <w:szCs w:val="20"/>
      </w:rPr>
      <w:t xml:space="preserve">. </w:t>
    </w:r>
    <w:proofErr w:type="spellStart"/>
    <w:r w:rsidR="00F6042A">
      <w:rPr>
        <w:rFonts w:ascii="Arial" w:hAnsi="Arial" w:cs="HelveticaNeue"/>
        <w:color w:val="808080"/>
        <w:sz w:val="20"/>
        <w:szCs w:val="20"/>
      </w:rPr>
      <w:t>Postboks</w:t>
    </w:r>
    <w:proofErr w:type="spellEnd"/>
    <w:r w:rsidR="00F6042A">
      <w:rPr>
        <w:rFonts w:ascii="Arial" w:hAnsi="Arial" w:cs="HelveticaNeue"/>
        <w:color w:val="808080"/>
        <w:sz w:val="20"/>
        <w:szCs w:val="20"/>
      </w:rPr>
      <w:t xml:space="preserve"> 74. 8483 Andenes</w:t>
    </w:r>
    <w:r w:rsidRPr="001A592E">
      <w:rPr>
        <w:rFonts w:ascii="Arial" w:hAnsi="Arial" w:cs="HelveticaNeue"/>
        <w:color w:val="808080"/>
        <w:sz w:val="20"/>
        <w:szCs w:val="20"/>
      </w:rPr>
      <w:t xml:space="preserve"> </w:t>
    </w:r>
  </w:p>
  <w:p w14:paraId="079A283D" w14:textId="77777777" w:rsidR="00132D15" w:rsidRPr="001A592E" w:rsidRDefault="00132D15" w:rsidP="00132D15">
    <w:pPr>
      <w:pStyle w:val="BasicParagraph"/>
      <w:ind w:left="7938" w:right="-1481"/>
      <w:rPr>
        <w:rFonts w:ascii="Arial" w:hAnsi="Arial" w:cs="HelveticaNeue"/>
        <w:color w:val="808080"/>
        <w:sz w:val="20"/>
        <w:szCs w:val="20"/>
      </w:rPr>
    </w:pPr>
    <w:r w:rsidRPr="001A592E">
      <w:rPr>
        <w:rFonts w:ascii="Arial" w:hAnsi="Arial" w:cs="HelveticaNeue"/>
        <w:color w:val="7BC143"/>
        <w:sz w:val="20"/>
        <w:szCs w:val="20"/>
      </w:rPr>
      <w:t>T:</w:t>
    </w:r>
    <w:r w:rsidRPr="001A592E">
      <w:rPr>
        <w:rFonts w:ascii="Arial" w:hAnsi="Arial" w:cs="HelveticaNeue"/>
        <w:color w:val="808080"/>
        <w:sz w:val="20"/>
        <w:szCs w:val="20"/>
      </w:rPr>
      <w:tab/>
      <w:t>+</w:t>
    </w:r>
    <w:r w:rsidR="00F6042A">
      <w:rPr>
        <w:rFonts w:ascii="Arial" w:hAnsi="Arial" w:cs="HelveticaNeue"/>
        <w:color w:val="808080"/>
        <w:sz w:val="20"/>
        <w:szCs w:val="20"/>
      </w:rPr>
      <w:t>47 971 14 212</w:t>
    </w:r>
  </w:p>
  <w:p w14:paraId="40066050" w14:textId="77777777" w:rsidR="00132D15" w:rsidRPr="001A592E" w:rsidRDefault="00F6042A" w:rsidP="00132D15">
    <w:pPr>
      <w:pStyle w:val="BasicParagraph"/>
      <w:ind w:left="7938" w:right="-1481"/>
      <w:rPr>
        <w:rFonts w:ascii="Arial" w:hAnsi="Arial" w:cs="HelveticaNeue"/>
        <w:color w:val="808080"/>
        <w:sz w:val="20"/>
        <w:szCs w:val="20"/>
      </w:rPr>
    </w:pPr>
    <w:r>
      <w:rPr>
        <w:noProof/>
        <w:szCs w:val="20"/>
        <w:lang w:val="nb-NO" w:eastAsia="nb-NO"/>
      </w:rPr>
      <w:drawing>
        <wp:anchor distT="0" distB="0" distL="114300" distR="114300" simplePos="0" relativeHeight="251659264" behindDoc="1" locked="0" layoutInCell="1" allowOverlap="1" wp14:anchorId="662561D1" wp14:editId="432670C8">
          <wp:simplePos x="0" y="0"/>
          <wp:positionH relativeFrom="column">
            <wp:posOffset>-93980</wp:posOffset>
          </wp:positionH>
          <wp:positionV relativeFrom="paragraph">
            <wp:posOffset>155575</wp:posOffset>
          </wp:positionV>
          <wp:extent cx="3009900" cy="228600"/>
          <wp:effectExtent l="0" t="0" r="0" b="0"/>
          <wp:wrapNone/>
          <wp:docPr id="11" name="Bilde 11" descr="mote_mellom_mennesk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ote_mellom_mennesk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2D15" w:rsidRPr="001A592E">
      <w:rPr>
        <w:rFonts w:ascii="Arial" w:hAnsi="Arial" w:cs="HelveticaNeue"/>
        <w:color w:val="7BC143"/>
        <w:sz w:val="20"/>
        <w:szCs w:val="20"/>
      </w:rPr>
      <w:t>Web:</w:t>
    </w:r>
    <w:r w:rsidR="00132D15" w:rsidRPr="001A592E">
      <w:rPr>
        <w:rFonts w:ascii="Arial" w:hAnsi="Arial" w:cs="HelveticaNeue"/>
        <w:color w:val="7BC143"/>
        <w:sz w:val="20"/>
        <w:szCs w:val="20"/>
      </w:rPr>
      <w:tab/>
    </w:r>
    <w:r w:rsidRPr="00F6042A">
      <w:rPr>
        <w:rFonts w:ascii="Arial" w:hAnsi="Arial" w:cs="HelveticaNeue"/>
        <w:color w:val="7BC143"/>
        <w:sz w:val="20"/>
        <w:szCs w:val="20"/>
      </w:rPr>
      <w:t>http://andoy.frivilligsentral.no/</w:t>
    </w:r>
  </w:p>
  <w:p w14:paraId="4FA9A0B9" w14:textId="77777777" w:rsidR="00132D15" w:rsidRPr="001A592E" w:rsidRDefault="00132D15" w:rsidP="00132D15">
    <w:pPr>
      <w:pStyle w:val="BasicParagraph"/>
      <w:ind w:left="7536" w:right="-1481" w:firstLine="384"/>
      <w:rPr>
        <w:rFonts w:ascii="Arial" w:hAnsi="Arial"/>
        <w:color w:val="808080"/>
        <w:sz w:val="20"/>
      </w:rPr>
    </w:pPr>
    <w:r w:rsidRPr="001A592E">
      <w:rPr>
        <w:rFonts w:ascii="Arial" w:hAnsi="Arial" w:cs="HelveticaNeue"/>
        <w:color w:val="7BC143"/>
        <w:sz w:val="20"/>
      </w:rPr>
      <w:t>Org.Nr.:</w:t>
    </w:r>
    <w:r w:rsidR="00F6042A">
      <w:rPr>
        <w:rFonts w:ascii="Arial" w:hAnsi="Arial" w:cs="HelveticaNeue"/>
        <w:color w:val="808080"/>
        <w:sz w:val="20"/>
      </w:rPr>
      <w:t>913 320</w:t>
    </w:r>
    <w:r w:rsidR="00F6042A">
      <w:rPr>
        <w:rFonts w:ascii="Arial" w:hAnsi="Arial" w:cs="HelveticaNeue"/>
        <w:color w:val="808080"/>
        <w:sz w:val="20"/>
      </w:rPr>
      <w:tab/>
      <w:t>794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08D11" w14:textId="77777777" w:rsidR="00132D15" w:rsidRDefault="00132D1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DC1C7" w14:textId="77777777" w:rsidR="0012305A" w:rsidRDefault="0012305A">
      <w:r>
        <w:separator/>
      </w:r>
    </w:p>
  </w:footnote>
  <w:footnote w:type="continuationSeparator" w:id="0">
    <w:p w14:paraId="6199C9B8" w14:textId="77777777" w:rsidR="0012305A" w:rsidRDefault="00123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52420" w14:textId="77777777" w:rsidR="00132D15" w:rsidRDefault="0012305A">
    <w:pPr>
      <w:pStyle w:val="Topptekst"/>
    </w:pPr>
    <w:r>
      <w:rPr>
        <w:szCs w:val="20"/>
        <w:lang w:eastAsia="nb-NO"/>
      </w:rPr>
      <w:pict w14:anchorId="6AAD86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83.85pt;height:53.1pt;z-index:-251660288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4407C" w14:textId="77777777" w:rsidR="00132D15" w:rsidRDefault="00F6042A" w:rsidP="00132D15">
    <w:pPr>
      <w:pStyle w:val="Topptekst"/>
      <w:ind w:right="-99"/>
      <w:jc w:val="right"/>
    </w:pPr>
    <w:r>
      <w:rPr>
        <w:noProof/>
      </w:rPr>
      <w:drawing>
        <wp:inline distT="0" distB="0" distL="0" distR="0" wp14:anchorId="1DFF0B0C" wp14:editId="5C579AEF">
          <wp:extent cx="2371725" cy="1447800"/>
          <wp:effectExtent l="0" t="0" r="0" b="0"/>
          <wp:docPr id="1" name="Bilde 1" descr="logo_lokal_grønn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lokal_grønn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C439C" w14:textId="77777777" w:rsidR="00132D15" w:rsidRDefault="0012305A">
    <w:pPr>
      <w:pStyle w:val="Topptekst"/>
    </w:pPr>
    <w:r>
      <w:rPr>
        <w:szCs w:val="20"/>
        <w:lang w:eastAsia="nb-NO"/>
      </w:rPr>
      <w:pict w14:anchorId="34C18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483.85pt;height:53.1pt;z-index:-251659264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31EEC"/>
    <w:multiLevelType w:val="hybridMultilevel"/>
    <w:tmpl w:val="EF089F9E"/>
    <w:lvl w:ilvl="0" w:tplc="1A58F1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A3201"/>
    <w:multiLevelType w:val="hybridMultilevel"/>
    <w:tmpl w:val="A25ACA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238B1"/>
    <w:multiLevelType w:val="hybridMultilevel"/>
    <w:tmpl w:val="3B883AEC"/>
    <w:lvl w:ilvl="0" w:tplc="9F200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2A"/>
    <w:rsid w:val="00010C62"/>
    <w:rsid w:val="00014E1C"/>
    <w:rsid w:val="00037D25"/>
    <w:rsid w:val="0004070C"/>
    <w:rsid w:val="00044FC6"/>
    <w:rsid w:val="000E30AE"/>
    <w:rsid w:val="000F4612"/>
    <w:rsid w:val="001058B2"/>
    <w:rsid w:val="0012305A"/>
    <w:rsid w:val="001274B7"/>
    <w:rsid w:val="00132D15"/>
    <w:rsid w:val="0013496E"/>
    <w:rsid w:val="00160D0E"/>
    <w:rsid w:val="001A44F2"/>
    <w:rsid w:val="001E217D"/>
    <w:rsid w:val="001E7A69"/>
    <w:rsid w:val="002627AC"/>
    <w:rsid w:val="002C4DAD"/>
    <w:rsid w:val="002D1BD5"/>
    <w:rsid w:val="002E66B0"/>
    <w:rsid w:val="00316E58"/>
    <w:rsid w:val="003427F9"/>
    <w:rsid w:val="003B03E2"/>
    <w:rsid w:val="004023AB"/>
    <w:rsid w:val="004151ED"/>
    <w:rsid w:val="004165E3"/>
    <w:rsid w:val="004251EB"/>
    <w:rsid w:val="0042599B"/>
    <w:rsid w:val="0042614F"/>
    <w:rsid w:val="00483DB8"/>
    <w:rsid w:val="004A044D"/>
    <w:rsid w:val="004B6AF1"/>
    <w:rsid w:val="004C55A2"/>
    <w:rsid w:val="004D4DF9"/>
    <w:rsid w:val="00537D0A"/>
    <w:rsid w:val="00572A50"/>
    <w:rsid w:val="005A368C"/>
    <w:rsid w:val="00632C6E"/>
    <w:rsid w:val="00663D02"/>
    <w:rsid w:val="006A35A7"/>
    <w:rsid w:val="006B2A07"/>
    <w:rsid w:val="00785936"/>
    <w:rsid w:val="00786A1E"/>
    <w:rsid w:val="00816626"/>
    <w:rsid w:val="008A0368"/>
    <w:rsid w:val="008B7C6A"/>
    <w:rsid w:val="008D5DE2"/>
    <w:rsid w:val="00900F48"/>
    <w:rsid w:val="00937460"/>
    <w:rsid w:val="00A04BE3"/>
    <w:rsid w:val="00A35EFF"/>
    <w:rsid w:val="00A66978"/>
    <w:rsid w:val="00AB47B1"/>
    <w:rsid w:val="00AB482B"/>
    <w:rsid w:val="00AC7CD6"/>
    <w:rsid w:val="00B03D89"/>
    <w:rsid w:val="00B337FA"/>
    <w:rsid w:val="00B34E9C"/>
    <w:rsid w:val="00B61994"/>
    <w:rsid w:val="00BA5332"/>
    <w:rsid w:val="00BB30CA"/>
    <w:rsid w:val="00BB5B82"/>
    <w:rsid w:val="00BF3728"/>
    <w:rsid w:val="00BF5E05"/>
    <w:rsid w:val="00C44C60"/>
    <w:rsid w:val="00C64338"/>
    <w:rsid w:val="00C71B70"/>
    <w:rsid w:val="00C72493"/>
    <w:rsid w:val="00C83D50"/>
    <w:rsid w:val="00C91C3F"/>
    <w:rsid w:val="00D2099F"/>
    <w:rsid w:val="00D51B83"/>
    <w:rsid w:val="00D854A8"/>
    <w:rsid w:val="00DE03AF"/>
    <w:rsid w:val="00DE679D"/>
    <w:rsid w:val="00DF1E83"/>
    <w:rsid w:val="00E37E21"/>
    <w:rsid w:val="00E43E6B"/>
    <w:rsid w:val="00E82D08"/>
    <w:rsid w:val="00EA157B"/>
    <w:rsid w:val="00EB2390"/>
    <w:rsid w:val="00EC71F6"/>
    <w:rsid w:val="00ED29F9"/>
    <w:rsid w:val="00EE6DDE"/>
    <w:rsid w:val="00F12B4D"/>
    <w:rsid w:val="00F15E90"/>
    <w:rsid w:val="00F237C5"/>
    <w:rsid w:val="00F53850"/>
    <w:rsid w:val="00F6042A"/>
    <w:rsid w:val="00F92BEB"/>
    <w:rsid w:val="00F959CB"/>
    <w:rsid w:val="00FB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oNotEmbedSmartTags/>
  <w:decimalSymbol w:val=","/>
  <w:listSeparator w:val=";"/>
  <w14:docId w14:val="1237ED21"/>
  <w14:defaultImageDpi w14:val="300"/>
  <w15:chartTrackingRefBased/>
  <w15:docId w15:val="{56BFA336-7155-436A-82E6-5F32FED1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4165E3"/>
    <w:pPr>
      <w:keepNext/>
      <w:keepLines/>
      <w:spacing w:before="600" w:after="60" w:line="264" w:lineRule="auto"/>
      <w:outlineLvl w:val="0"/>
    </w:pPr>
    <w:rPr>
      <w:rFonts w:asciiTheme="majorHAnsi" w:eastAsiaTheme="majorEastAsia" w:hAnsiTheme="majorHAnsi" w:cstheme="majorBidi"/>
      <w:color w:val="4472C4" w:themeColor="accent1"/>
      <w:sz w:val="3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1A592E"/>
  </w:style>
  <w:style w:type="character" w:styleId="Fotnotereferanse">
    <w:name w:val="footnote reference"/>
    <w:semiHidden/>
    <w:rsid w:val="001A592E"/>
    <w:rPr>
      <w:vertAlign w:val="superscript"/>
    </w:rPr>
  </w:style>
  <w:style w:type="paragraph" w:styleId="Topptekst">
    <w:name w:val="header"/>
    <w:basedOn w:val="Normal"/>
    <w:rsid w:val="001A592E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semiHidden/>
    <w:rsid w:val="001A592E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1A59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 w:bidi="en-US"/>
    </w:rPr>
  </w:style>
  <w:style w:type="character" w:customStyle="1" w:styleId="Overskrift1Tegn">
    <w:name w:val="Overskrift 1 Tegn"/>
    <w:basedOn w:val="Standardskriftforavsnitt"/>
    <w:link w:val="Overskrift1"/>
    <w:uiPriority w:val="1"/>
    <w:rsid w:val="004165E3"/>
    <w:rPr>
      <w:rFonts w:asciiTheme="majorHAnsi" w:eastAsiaTheme="majorEastAsia" w:hAnsiTheme="majorHAnsi" w:cstheme="majorBidi"/>
      <w:color w:val="4472C4" w:themeColor="accent1"/>
      <w:sz w:val="30"/>
    </w:rPr>
  </w:style>
  <w:style w:type="paragraph" w:styleId="Listeavsnitt">
    <w:name w:val="List Paragraph"/>
    <w:basedOn w:val="Normal"/>
    <w:uiPriority w:val="72"/>
    <w:qFormat/>
    <w:rsid w:val="00AB47B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2D0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2D0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ja%20Larsen\Dropbox\And&#248;y%20Frivilligsentral%20maler\Wordmal\frivilligsentral_wordma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FA658CB6-B710-4EBD-BAF4-AAB342D5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frivilligsentral_wordmal</Template>
  <TotalTime>1508</TotalTime>
  <Pages>6</Pages>
  <Words>939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REoslo</Company>
  <LinksUpToDate>false</LinksUpToDate>
  <CharactersWithSpaces>5907</CharactersWithSpaces>
  <SharedDoc>false</SharedDoc>
  <HLinks>
    <vt:vector size="30" baseType="variant">
      <vt:variant>
        <vt:i4>10420301</vt:i4>
      </vt:variant>
      <vt:variant>
        <vt:i4>2064</vt:i4>
      </vt:variant>
      <vt:variant>
        <vt:i4>1025</vt:i4>
      </vt:variant>
      <vt:variant>
        <vt:i4>1</vt:i4>
      </vt:variant>
      <vt:variant>
        <vt:lpwstr>logo_lokal_grønn_word</vt:lpwstr>
      </vt:variant>
      <vt:variant>
        <vt:lpwstr/>
      </vt:variant>
      <vt:variant>
        <vt:i4>2490461</vt:i4>
      </vt:variant>
      <vt:variant>
        <vt:i4>-1</vt:i4>
      </vt:variant>
      <vt:variant>
        <vt:i4>2053</vt:i4>
      </vt:variant>
      <vt:variant>
        <vt:i4>1</vt:i4>
      </vt:variant>
      <vt:variant>
        <vt:lpwstr>mote_mellom_mennesker</vt:lpwstr>
      </vt:variant>
      <vt:variant>
        <vt:lpwstr/>
      </vt:variant>
      <vt:variant>
        <vt:i4>2490461</vt:i4>
      </vt:variant>
      <vt:variant>
        <vt:i4>-1</vt:i4>
      </vt:variant>
      <vt:variant>
        <vt:i4>2054</vt:i4>
      </vt:variant>
      <vt:variant>
        <vt:i4>1</vt:i4>
      </vt:variant>
      <vt:variant>
        <vt:lpwstr>mote_mellom_mennesker</vt:lpwstr>
      </vt:variant>
      <vt:variant>
        <vt:lpwstr/>
      </vt:variant>
      <vt:variant>
        <vt:i4>2621551</vt:i4>
      </vt:variant>
      <vt:variant>
        <vt:i4>-1</vt:i4>
      </vt:variant>
      <vt:variant>
        <vt:i4>2057</vt:i4>
      </vt:variant>
      <vt:variant>
        <vt:i4>1</vt:i4>
      </vt:variant>
      <vt:variant>
        <vt:lpwstr>vannmerke_brevark</vt:lpwstr>
      </vt:variant>
      <vt:variant>
        <vt:lpwstr/>
      </vt:variant>
      <vt:variant>
        <vt:i4>2490461</vt:i4>
      </vt:variant>
      <vt:variant>
        <vt:i4>-1</vt:i4>
      </vt:variant>
      <vt:variant>
        <vt:i4>2059</vt:i4>
      </vt:variant>
      <vt:variant>
        <vt:i4>1</vt:i4>
      </vt:variant>
      <vt:variant>
        <vt:lpwstr>mote_mellom_mennesker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Larsen</dc:creator>
  <cp:keywords/>
  <cp:lastModifiedBy>Katja Larsen</cp:lastModifiedBy>
  <cp:revision>43</cp:revision>
  <cp:lastPrinted>2020-02-13T18:05:00Z</cp:lastPrinted>
  <dcterms:created xsi:type="dcterms:W3CDTF">2020-02-10T08:39:00Z</dcterms:created>
  <dcterms:modified xsi:type="dcterms:W3CDTF">2020-02-20T09:44:00Z</dcterms:modified>
</cp:coreProperties>
</file>